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8A6F5" w14:textId="77777777" w:rsidR="00D80D15" w:rsidRDefault="00D80D15" w:rsidP="000473AC">
      <w:pPr>
        <w:ind w:left="11340"/>
        <w:jc w:val="center"/>
        <w:rPr>
          <w:sz w:val="24"/>
          <w:szCs w:val="24"/>
        </w:rPr>
      </w:pPr>
    </w:p>
    <w:p w14:paraId="648A0F18" w14:textId="77777777" w:rsidR="00823690" w:rsidRPr="00A2098F" w:rsidRDefault="00823690" w:rsidP="00823690">
      <w:pPr>
        <w:ind w:left="11340"/>
        <w:jc w:val="center"/>
        <w:rPr>
          <w:sz w:val="24"/>
          <w:szCs w:val="24"/>
        </w:rPr>
      </w:pPr>
      <w:r w:rsidRPr="00A2098F">
        <w:rPr>
          <w:sz w:val="24"/>
          <w:szCs w:val="24"/>
        </w:rPr>
        <w:t>УТВЕРЖДАЮ</w:t>
      </w:r>
    </w:p>
    <w:p w14:paraId="1F7202EF" w14:textId="77777777" w:rsidR="00823690" w:rsidRPr="00A2098F" w:rsidRDefault="00A53AF4" w:rsidP="00823690">
      <w:pPr>
        <w:ind w:left="11340"/>
        <w:jc w:val="center"/>
        <w:rPr>
          <w:sz w:val="24"/>
          <w:szCs w:val="24"/>
        </w:rPr>
      </w:pPr>
      <w:r>
        <w:rPr>
          <w:sz w:val="24"/>
          <w:szCs w:val="24"/>
        </w:rPr>
        <w:t>Первый з</w:t>
      </w:r>
      <w:r w:rsidR="00823690" w:rsidRPr="00A2098F">
        <w:rPr>
          <w:sz w:val="24"/>
          <w:szCs w:val="24"/>
        </w:rPr>
        <w:t>аместитель главы Администрации</w:t>
      </w:r>
    </w:p>
    <w:p w14:paraId="73E73DEC" w14:textId="77777777" w:rsidR="00823690" w:rsidRDefault="00823690" w:rsidP="00823690">
      <w:pPr>
        <w:ind w:left="11340"/>
        <w:jc w:val="center"/>
        <w:rPr>
          <w:sz w:val="24"/>
          <w:szCs w:val="24"/>
        </w:rPr>
      </w:pPr>
      <w:r w:rsidRPr="00A2098F">
        <w:rPr>
          <w:sz w:val="24"/>
          <w:szCs w:val="24"/>
        </w:rPr>
        <w:t>города Ростова-на-Дону</w:t>
      </w:r>
    </w:p>
    <w:p w14:paraId="093F824B" w14:textId="77777777" w:rsidR="00A53AF4" w:rsidRDefault="00A53AF4" w:rsidP="00823690">
      <w:pPr>
        <w:ind w:left="11340"/>
        <w:jc w:val="center"/>
        <w:rPr>
          <w:sz w:val="24"/>
          <w:szCs w:val="24"/>
        </w:rPr>
      </w:pPr>
    </w:p>
    <w:p w14:paraId="64763EF3" w14:textId="77777777" w:rsidR="00823690" w:rsidRPr="00A2098F" w:rsidRDefault="00823690" w:rsidP="00823690">
      <w:pPr>
        <w:ind w:left="11340"/>
        <w:jc w:val="center"/>
        <w:rPr>
          <w:sz w:val="24"/>
          <w:szCs w:val="24"/>
        </w:rPr>
      </w:pPr>
      <w:r w:rsidRPr="00A2098F">
        <w:rPr>
          <w:sz w:val="24"/>
          <w:szCs w:val="24"/>
        </w:rPr>
        <w:t>________________</w:t>
      </w:r>
      <w:r>
        <w:rPr>
          <w:sz w:val="24"/>
          <w:szCs w:val="24"/>
        </w:rPr>
        <w:t>В.Ю. Иванов</w:t>
      </w:r>
    </w:p>
    <w:p w14:paraId="2759E9F6" w14:textId="77777777" w:rsidR="00823690" w:rsidRPr="00D039C7" w:rsidRDefault="00823690" w:rsidP="00823690">
      <w:pPr>
        <w:ind w:left="11340"/>
        <w:jc w:val="center"/>
        <w:rPr>
          <w:sz w:val="23"/>
          <w:szCs w:val="23"/>
        </w:rPr>
      </w:pPr>
      <w:r w:rsidRPr="00A2098F">
        <w:rPr>
          <w:sz w:val="24"/>
          <w:szCs w:val="24"/>
        </w:rPr>
        <w:t>«___» _________ _____ года</w:t>
      </w:r>
    </w:p>
    <w:p w14:paraId="3F715B9B" w14:textId="77777777" w:rsidR="00C242D9" w:rsidRDefault="00C242D9" w:rsidP="0067102E">
      <w:pPr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</w:p>
    <w:p w14:paraId="7AD42FF5" w14:textId="77777777" w:rsidR="007B433D" w:rsidRDefault="007B433D" w:rsidP="0067102E">
      <w:pPr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</w:p>
    <w:p w14:paraId="3940C45D" w14:textId="77777777" w:rsidR="00D80D15" w:rsidRDefault="00D80D15" w:rsidP="00C44FEB">
      <w:pPr>
        <w:ind w:left="360"/>
        <w:jc w:val="center"/>
        <w:rPr>
          <w:b/>
          <w:sz w:val="28"/>
        </w:rPr>
      </w:pPr>
    </w:p>
    <w:p w14:paraId="04B9EF18" w14:textId="77777777" w:rsidR="008F2DF4" w:rsidRPr="000E4639" w:rsidRDefault="008F2DF4" w:rsidP="00C44FEB">
      <w:pPr>
        <w:ind w:left="360"/>
        <w:jc w:val="center"/>
        <w:rPr>
          <w:b/>
          <w:sz w:val="28"/>
        </w:rPr>
      </w:pPr>
      <w:r w:rsidRPr="000E4639">
        <w:rPr>
          <w:b/>
          <w:sz w:val="28"/>
        </w:rPr>
        <w:t>ПАСПОРТ</w:t>
      </w:r>
    </w:p>
    <w:p w14:paraId="6C160DE2" w14:textId="77777777" w:rsidR="008F2DF4" w:rsidRDefault="008F2DF4" w:rsidP="00C44FEB">
      <w:pPr>
        <w:ind w:left="360"/>
        <w:jc w:val="center"/>
        <w:rPr>
          <w:b/>
          <w:sz w:val="28"/>
        </w:rPr>
      </w:pPr>
      <w:r w:rsidRPr="000E4639">
        <w:rPr>
          <w:b/>
          <w:sz w:val="28"/>
        </w:rPr>
        <w:t>муниципального проекта</w:t>
      </w:r>
    </w:p>
    <w:p w14:paraId="251F90B6" w14:textId="77777777" w:rsidR="00F6149F" w:rsidRPr="00F6149F" w:rsidRDefault="00F6149F" w:rsidP="00F6149F">
      <w:pPr>
        <w:ind w:left="360"/>
        <w:jc w:val="center"/>
        <w:rPr>
          <w:b/>
          <w:sz w:val="28"/>
        </w:rPr>
      </w:pPr>
      <w:r w:rsidRPr="00F6149F">
        <w:rPr>
          <w:b/>
          <w:sz w:val="28"/>
        </w:rPr>
        <w:t>«Развитие дорожно-транспортной инфраструктуры»</w:t>
      </w:r>
    </w:p>
    <w:p w14:paraId="46FF6877" w14:textId="77777777" w:rsidR="00F61CAD" w:rsidRPr="000E4639" w:rsidRDefault="00F61CAD" w:rsidP="00C44FEB">
      <w:pPr>
        <w:ind w:left="360"/>
        <w:jc w:val="center"/>
        <w:rPr>
          <w:i/>
          <w:sz w:val="28"/>
        </w:rPr>
      </w:pPr>
    </w:p>
    <w:p w14:paraId="4F57689C" w14:textId="77777777" w:rsidR="008F2DF4" w:rsidRPr="00DD09D9" w:rsidRDefault="008F2DF4" w:rsidP="00C44FEB">
      <w:pPr>
        <w:numPr>
          <w:ilvl w:val="0"/>
          <w:numId w:val="30"/>
        </w:numPr>
        <w:contextualSpacing/>
        <w:jc w:val="center"/>
        <w:rPr>
          <w:sz w:val="24"/>
        </w:rPr>
      </w:pPr>
      <w:r w:rsidRPr="00DD09D9">
        <w:rPr>
          <w:sz w:val="24"/>
        </w:rPr>
        <w:t>Основные положения</w:t>
      </w:r>
    </w:p>
    <w:p w14:paraId="6754F82B" w14:textId="77777777" w:rsidR="00295A30" w:rsidRPr="005E316B" w:rsidRDefault="00295A30" w:rsidP="00D966FF">
      <w:pPr>
        <w:ind w:left="360"/>
        <w:jc w:val="center"/>
        <w:rPr>
          <w:b/>
          <w:sz w:val="24"/>
          <w:szCs w:val="24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3543"/>
        <w:gridCol w:w="2835"/>
        <w:gridCol w:w="1985"/>
        <w:gridCol w:w="2410"/>
      </w:tblGrid>
      <w:tr w:rsidR="00D966FF" w:rsidRPr="00D95D60" w14:paraId="55BC97C3" w14:textId="77777777" w:rsidTr="0042199B">
        <w:trPr>
          <w:trHeight w:val="598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17F1C" w14:textId="77777777" w:rsidR="00D966FF" w:rsidRPr="00F35AEC" w:rsidRDefault="00D966FF" w:rsidP="0077268B">
            <w:pPr>
              <w:spacing w:line="240" w:lineRule="atLeast"/>
              <w:rPr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>Краткое наименование</w:t>
            </w:r>
          </w:p>
          <w:p w14:paraId="373627D2" w14:textId="77777777" w:rsidR="00D966FF" w:rsidRPr="00F35AEC" w:rsidRDefault="00D966FF" w:rsidP="0077268B">
            <w:pPr>
              <w:spacing w:line="240" w:lineRule="atLeast"/>
              <w:rPr>
                <w:color w:val="0070C0"/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>муниципального проекта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2642E" w14:textId="77777777" w:rsidR="00D966FF" w:rsidRPr="00F66567" w:rsidRDefault="00D966FF" w:rsidP="0077268B">
            <w:pPr>
              <w:spacing w:line="240" w:lineRule="atLeast"/>
              <w:jc w:val="center"/>
              <w:rPr>
                <w:sz w:val="23"/>
                <w:szCs w:val="23"/>
              </w:rPr>
            </w:pPr>
            <w:r w:rsidRPr="00F66567">
              <w:rPr>
                <w:sz w:val="23"/>
                <w:szCs w:val="23"/>
              </w:rPr>
              <w:t xml:space="preserve">Развитие дорожно-транспортной инфраструктуры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9F7B9" w14:textId="77777777" w:rsidR="00D966FF" w:rsidRPr="00F35AEC" w:rsidRDefault="00D966FF" w:rsidP="0077268B">
            <w:pPr>
              <w:spacing w:line="240" w:lineRule="atLeast"/>
              <w:jc w:val="center"/>
              <w:rPr>
                <w:sz w:val="23"/>
                <w:szCs w:val="23"/>
              </w:rPr>
            </w:pPr>
            <w:r w:rsidRPr="00F35AEC">
              <w:rPr>
                <w:sz w:val="23"/>
                <w:szCs w:val="23"/>
              </w:rPr>
              <w:t>Срок реализации муниципального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16B31" w14:textId="77777777" w:rsidR="00D966FF" w:rsidRPr="000F4497" w:rsidRDefault="009F0860" w:rsidP="009F0860">
            <w:pPr>
              <w:spacing w:line="240" w:lineRule="atLeast"/>
              <w:jc w:val="center"/>
              <w:rPr>
                <w:sz w:val="23"/>
                <w:szCs w:val="23"/>
              </w:rPr>
            </w:pPr>
            <w:r w:rsidRPr="000F4497">
              <w:rPr>
                <w:sz w:val="23"/>
                <w:szCs w:val="23"/>
              </w:rPr>
              <w:t>01.01.</w:t>
            </w:r>
            <w:r w:rsidR="00D966FF" w:rsidRPr="000F4497">
              <w:rPr>
                <w:sz w:val="23"/>
                <w:szCs w:val="23"/>
              </w:rPr>
              <w:t>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A21BA" w14:textId="77777777" w:rsidR="00D966FF" w:rsidRPr="000F4497" w:rsidRDefault="004E52EE" w:rsidP="004E52EE">
            <w:pPr>
              <w:spacing w:line="240" w:lineRule="atLeast"/>
              <w:jc w:val="center"/>
              <w:rPr>
                <w:sz w:val="23"/>
                <w:szCs w:val="23"/>
              </w:rPr>
            </w:pPr>
            <w:r w:rsidRPr="000F4497">
              <w:rPr>
                <w:sz w:val="23"/>
                <w:szCs w:val="23"/>
              </w:rPr>
              <w:t>31.12.</w:t>
            </w:r>
            <w:r w:rsidR="00D966FF" w:rsidRPr="000F4497">
              <w:rPr>
                <w:sz w:val="23"/>
                <w:szCs w:val="23"/>
              </w:rPr>
              <w:t>2030</w:t>
            </w:r>
          </w:p>
        </w:tc>
      </w:tr>
      <w:tr w:rsidR="00A53AF4" w:rsidRPr="00D95D60" w14:paraId="70FDB0B8" w14:textId="77777777" w:rsidTr="0042199B">
        <w:trPr>
          <w:trHeight w:val="40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700B6" w14:textId="77777777" w:rsidR="00A53AF4" w:rsidRPr="00F35AEC" w:rsidRDefault="00A53AF4" w:rsidP="00A53AF4">
            <w:pPr>
              <w:spacing w:line="240" w:lineRule="atLeast"/>
              <w:rPr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>Куратор муниципального проекта</w:t>
            </w:r>
          </w:p>
        </w:tc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31D08" w14:textId="77777777" w:rsidR="00A53AF4" w:rsidRPr="00F35AEC" w:rsidRDefault="00A53AF4" w:rsidP="00A53AF4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5519D4">
              <w:rPr>
                <w:sz w:val="24"/>
                <w:szCs w:val="24"/>
              </w:rPr>
              <w:t xml:space="preserve">Иванов Владимир Юрьевич, </w:t>
            </w:r>
            <w:r>
              <w:rPr>
                <w:sz w:val="24"/>
                <w:szCs w:val="24"/>
              </w:rPr>
              <w:t>п</w:t>
            </w:r>
            <w:r w:rsidRPr="005519D4">
              <w:rPr>
                <w:sz w:val="24"/>
                <w:szCs w:val="24"/>
              </w:rPr>
              <w:t xml:space="preserve">ервый заместитель главы Администрации города Ростова-на-Дону </w:t>
            </w:r>
          </w:p>
        </w:tc>
      </w:tr>
      <w:tr w:rsidR="00A53AF4" w:rsidRPr="00D95D60" w14:paraId="1A257317" w14:textId="77777777" w:rsidTr="0042199B">
        <w:trPr>
          <w:trHeight w:val="399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16393" w14:textId="77777777" w:rsidR="00A53AF4" w:rsidRPr="00F35AEC" w:rsidRDefault="00A53AF4" w:rsidP="00A53AF4">
            <w:pPr>
              <w:spacing w:line="240" w:lineRule="atLeast"/>
              <w:rPr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>Руководитель муниципального проекта</w:t>
            </w:r>
          </w:p>
        </w:tc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5EB6C" w14:textId="77777777" w:rsidR="00A53AF4" w:rsidRPr="00F35AEC" w:rsidRDefault="00A53AF4" w:rsidP="00A53A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5519D4">
              <w:rPr>
                <w:sz w:val="24"/>
                <w:szCs w:val="24"/>
              </w:rPr>
              <w:t>Водопьянов Денис Валерьевич, директор Департамента автомобильных дорог и организации дорожного движения города Ростова-на-Дону</w:t>
            </w:r>
          </w:p>
        </w:tc>
      </w:tr>
      <w:tr w:rsidR="00A53AF4" w:rsidRPr="00D95D60" w14:paraId="22B229C8" w14:textId="77777777" w:rsidTr="0042199B">
        <w:trPr>
          <w:trHeight w:val="42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CFF91" w14:textId="77777777" w:rsidR="00A53AF4" w:rsidRPr="00F35AEC" w:rsidRDefault="00A53AF4" w:rsidP="00A53AF4">
            <w:pPr>
              <w:spacing w:line="240" w:lineRule="atLeast"/>
              <w:rPr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>Администратор муниципального проекта</w:t>
            </w:r>
          </w:p>
        </w:tc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518B8" w14:textId="77777777" w:rsidR="00A53AF4" w:rsidRPr="00F35AEC" w:rsidRDefault="00A53AF4" w:rsidP="00A53A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5519D4">
              <w:rPr>
                <w:sz w:val="24"/>
                <w:szCs w:val="24"/>
              </w:rPr>
              <w:t>Водопьянов Денис Валерьевич, директор Департамента автомобильных дорог и организации дорожного движения города Ростова-на-Дону</w:t>
            </w:r>
          </w:p>
        </w:tc>
      </w:tr>
      <w:tr w:rsidR="00A53AF4" w:rsidRPr="00D95D60" w14:paraId="00D2F8CF" w14:textId="77777777" w:rsidTr="0042199B">
        <w:trPr>
          <w:trHeight w:val="617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99674" w14:textId="77777777" w:rsidR="00A53AF4" w:rsidRPr="00F35AEC" w:rsidRDefault="00A53AF4" w:rsidP="00A53AF4">
            <w:pPr>
              <w:spacing w:line="240" w:lineRule="atLeast"/>
              <w:rPr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>Участники муниципального проекта</w:t>
            </w:r>
          </w:p>
        </w:tc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DADD8" w14:textId="77777777" w:rsidR="00A53AF4" w:rsidRPr="00F35AEC" w:rsidRDefault="00A53AF4" w:rsidP="00A53AF4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Зубанов Сергей Анатольевич, д</w:t>
            </w:r>
            <w:r w:rsidRPr="00F35AEC">
              <w:rPr>
                <w:sz w:val="22"/>
                <w:szCs w:val="22"/>
              </w:rPr>
              <w:t>иректор муниципального казенного учреждения «Дирекция по строительству объектов транспортной инфраструктуры г. Ростова-на-Дону</w:t>
            </w:r>
            <w:r>
              <w:rPr>
                <w:sz w:val="22"/>
                <w:szCs w:val="22"/>
              </w:rPr>
              <w:t xml:space="preserve">, </w:t>
            </w:r>
            <w:r w:rsidRPr="00AE0E8C">
              <w:rPr>
                <w:color w:val="000000"/>
                <w:sz w:val="24"/>
                <w:szCs w:val="24"/>
              </w:rPr>
              <w:t>ООО СЗ «ИНПК Девелопмент»</w:t>
            </w:r>
          </w:p>
        </w:tc>
      </w:tr>
      <w:tr w:rsidR="00A53AF4" w:rsidRPr="00D95D60" w14:paraId="7C40EBBE" w14:textId="77777777" w:rsidTr="0042199B">
        <w:trPr>
          <w:trHeight w:val="531"/>
        </w:trPr>
        <w:tc>
          <w:tcPr>
            <w:tcW w:w="5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FDFA9" w14:textId="77777777" w:rsidR="00A53AF4" w:rsidRPr="00F35AEC" w:rsidRDefault="00A53AF4" w:rsidP="00A53AF4">
            <w:pPr>
              <w:spacing w:line="240" w:lineRule="atLeast"/>
              <w:rPr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>Связь с государственными программами Ростовской области и муниципальными программами города Ростова-на-Дону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434A7" w14:textId="77777777" w:rsidR="00A53AF4" w:rsidRPr="00F35AEC" w:rsidRDefault="00A53AF4" w:rsidP="00A53AF4">
            <w:pPr>
              <w:spacing w:line="240" w:lineRule="atLeast"/>
              <w:rPr>
                <w:color w:val="0070C0"/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>Государственная программа Ростовской области</w:t>
            </w:r>
          </w:p>
        </w:tc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4E34F" w14:textId="77777777" w:rsidR="00A53AF4" w:rsidRPr="00F35AEC" w:rsidRDefault="00A53AF4" w:rsidP="00A53AF4">
            <w:pPr>
              <w:spacing w:line="240" w:lineRule="atLeas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A53AF4" w:rsidRPr="00D216F5" w14:paraId="1BAA7711" w14:textId="77777777" w:rsidTr="0042199B">
        <w:trPr>
          <w:trHeight w:val="1120"/>
        </w:trPr>
        <w:tc>
          <w:tcPr>
            <w:tcW w:w="5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0D202" w14:textId="77777777" w:rsidR="00A53AF4" w:rsidRPr="00F35AEC" w:rsidRDefault="00A53AF4" w:rsidP="00A53AF4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57103" w14:textId="77777777" w:rsidR="00A53AF4" w:rsidRPr="00F35AEC" w:rsidRDefault="00A53AF4" w:rsidP="00A53AF4">
            <w:pPr>
              <w:spacing w:line="240" w:lineRule="atLeast"/>
              <w:rPr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>Муниципальная программа города Ростова-на-Дону</w:t>
            </w:r>
          </w:p>
        </w:tc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D7B92" w14:textId="77777777" w:rsidR="00A53AF4" w:rsidRPr="00BF3F79" w:rsidRDefault="00A53AF4" w:rsidP="00A53A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BF3F79">
              <w:rPr>
                <w:sz w:val="22"/>
                <w:szCs w:val="22"/>
              </w:rPr>
              <w:t xml:space="preserve">Развитие и эксплуатация транспортной инфраструктуры </w:t>
            </w:r>
            <w:r w:rsidRPr="00BF3F79">
              <w:rPr>
                <w:sz w:val="22"/>
                <w:szCs w:val="22"/>
              </w:rPr>
              <w:br/>
              <w:t>и пассажирского транспорта города Ростова-на-Дону</w:t>
            </w:r>
          </w:p>
        </w:tc>
      </w:tr>
    </w:tbl>
    <w:p w14:paraId="75A697B9" w14:textId="77777777" w:rsidR="00DE0C5F" w:rsidRDefault="00DE0C5F" w:rsidP="00DE0C5F">
      <w:pPr>
        <w:spacing w:after="160" w:line="264" w:lineRule="auto"/>
        <w:ind w:left="2520"/>
        <w:rPr>
          <w:sz w:val="24"/>
        </w:rPr>
      </w:pPr>
    </w:p>
    <w:p w14:paraId="1317782A" w14:textId="77777777" w:rsidR="00D80D15" w:rsidRDefault="00D80D15" w:rsidP="00DE0C5F">
      <w:pPr>
        <w:spacing w:after="160" w:line="264" w:lineRule="auto"/>
        <w:ind w:left="2520"/>
        <w:rPr>
          <w:sz w:val="24"/>
        </w:rPr>
      </w:pPr>
    </w:p>
    <w:p w14:paraId="0669A2BA" w14:textId="77777777" w:rsidR="005E316B" w:rsidRDefault="005E316B" w:rsidP="00DE0C5F">
      <w:pPr>
        <w:spacing w:after="160" w:line="264" w:lineRule="auto"/>
        <w:ind w:left="2520"/>
        <w:rPr>
          <w:sz w:val="24"/>
        </w:rPr>
      </w:pPr>
    </w:p>
    <w:p w14:paraId="1D946747" w14:textId="77777777" w:rsidR="00C07350" w:rsidRDefault="00C07350" w:rsidP="00C07350">
      <w:pPr>
        <w:numPr>
          <w:ilvl w:val="0"/>
          <w:numId w:val="37"/>
        </w:numPr>
        <w:spacing w:after="160" w:line="264" w:lineRule="auto"/>
        <w:jc w:val="center"/>
        <w:rPr>
          <w:sz w:val="24"/>
        </w:rPr>
      </w:pPr>
      <w:r w:rsidRPr="00DD09D9">
        <w:rPr>
          <w:sz w:val="24"/>
        </w:rPr>
        <w:lastRenderedPageBreak/>
        <w:t xml:space="preserve">Показатели муниципального проекта </w:t>
      </w:r>
    </w:p>
    <w:p w14:paraId="614AE0FD" w14:textId="77777777" w:rsidR="005E316B" w:rsidRPr="00DD09D9" w:rsidRDefault="005E316B" w:rsidP="005E316B">
      <w:pPr>
        <w:spacing w:after="160" w:line="264" w:lineRule="auto"/>
        <w:ind w:left="360"/>
        <w:jc w:val="center"/>
        <w:rPr>
          <w:sz w:val="24"/>
        </w:rPr>
      </w:pPr>
    </w:p>
    <w:tbl>
      <w:tblPr>
        <w:tblW w:w="15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304"/>
        <w:gridCol w:w="1248"/>
        <w:gridCol w:w="1161"/>
        <w:gridCol w:w="823"/>
        <w:gridCol w:w="878"/>
        <w:gridCol w:w="851"/>
        <w:gridCol w:w="850"/>
        <w:gridCol w:w="709"/>
        <w:gridCol w:w="993"/>
        <w:gridCol w:w="993"/>
        <w:gridCol w:w="1701"/>
        <w:gridCol w:w="1705"/>
      </w:tblGrid>
      <w:tr w:rsidR="00D966FF" w:rsidRPr="000A4622" w14:paraId="384CB7E9" w14:textId="77777777" w:rsidTr="0077268B">
        <w:trPr>
          <w:trHeight w:val="491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A62DB8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№ п/п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349D39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Показатели муниципального</w:t>
            </w:r>
          </w:p>
          <w:p w14:paraId="47806215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 xml:space="preserve">проекта </w:t>
            </w:r>
          </w:p>
          <w:p w14:paraId="233F9952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E9A286" w14:textId="77777777" w:rsidR="00D966FF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Уровень показателя</w:t>
            </w:r>
          </w:p>
          <w:p w14:paraId="730CD04F" w14:textId="77777777" w:rsidR="00D966FF" w:rsidRPr="00CD0E16" w:rsidRDefault="00D966FF" w:rsidP="0077268B">
            <w:pPr>
              <w:jc w:val="center"/>
              <w:rPr>
                <w:strike/>
                <w:sz w:val="22"/>
                <w:szCs w:val="22"/>
              </w:rPr>
            </w:pP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A05A8A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Единица измерения</w:t>
            </w:r>
          </w:p>
          <w:p w14:paraId="1BBE3315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(по ОКЕИ)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BA6306" w14:textId="77777777" w:rsidR="00D966FF" w:rsidRPr="00DD09D9" w:rsidRDefault="00D966FF" w:rsidP="0077268B">
            <w:pPr>
              <w:jc w:val="center"/>
              <w:rPr>
                <w:sz w:val="22"/>
                <w:szCs w:val="22"/>
              </w:rPr>
            </w:pPr>
            <w:r w:rsidRPr="00DD09D9">
              <w:rPr>
                <w:sz w:val="22"/>
                <w:szCs w:val="22"/>
              </w:rPr>
              <w:t>Базовое значение показателя</w:t>
            </w:r>
          </w:p>
        </w:tc>
        <w:tc>
          <w:tcPr>
            <w:tcW w:w="42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75D871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DD09D9">
              <w:rPr>
                <w:sz w:val="22"/>
                <w:szCs w:val="22"/>
              </w:rPr>
              <w:t>Период, год</w:t>
            </w:r>
            <w:r w:rsidRPr="00DD09D9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FD12CF" w14:textId="77777777" w:rsidR="00D966FF" w:rsidRPr="005F2EE1" w:rsidRDefault="00D966FF" w:rsidP="0077268B">
            <w:pPr>
              <w:jc w:val="center"/>
              <w:rPr>
                <w:sz w:val="22"/>
                <w:szCs w:val="22"/>
                <w:vertAlign w:val="superscript"/>
              </w:rPr>
            </w:pPr>
            <w:r w:rsidRPr="005F2EE1">
              <w:rPr>
                <w:sz w:val="22"/>
                <w:szCs w:val="22"/>
              </w:rPr>
              <w:t>Нараста</w:t>
            </w:r>
            <w:r>
              <w:rPr>
                <w:sz w:val="22"/>
                <w:szCs w:val="22"/>
              </w:rPr>
              <w:t>-</w:t>
            </w:r>
            <w:r w:rsidRPr="005F2EE1">
              <w:rPr>
                <w:sz w:val="22"/>
                <w:szCs w:val="22"/>
              </w:rPr>
              <w:t>ющий итог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76C0A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887121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Информацион</w:t>
            </w:r>
            <w:r>
              <w:rPr>
                <w:sz w:val="22"/>
                <w:szCs w:val="22"/>
              </w:rPr>
              <w:t>-</w:t>
            </w:r>
            <w:r w:rsidRPr="005F2EE1">
              <w:rPr>
                <w:sz w:val="22"/>
                <w:szCs w:val="22"/>
              </w:rPr>
              <w:t xml:space="preserve">ная система </w:t>
            </w:r>
          </w:p>
          <w:p w14:paraId="3F68F35B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 xml:space="preserve">(источник данных) </w:t>
            </w:r>
          </w:p>
        </w:tc>
      </w:tr>
      <w:tr w:rsidR="00D966FF" w:rsidRPr="000A4622" w14:paraId="7E0F69F0" w14:textId="77777777" w:rsidTr="0077268B">
        <w:trPr>
          <w:trHeight w:val="436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3834EA" w14:textId="77777777" w:rsidR="00D966FF" w:rsidRPr="005F2EE1" w:rsidRDefault="00D966FF" w:rsidP="0077268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2FBF3" w14:textId="77777777" w:rsidR="00D966FF" w:rsidRPr="005F2EE1" w:rsidRDefault="00D966FF" w:rsidP="0077268B">
            <w:pPr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989EBA" w14:textId="77777777" w:rsidR="00D966FF" w:rsidRPr="005F2EE1" w:rsidRDefault="00D966FF" w:rsidP="0077268B">
            <w:pPr>
              <w:rPr>
                <w:sz w:val="22"/>
                <w:szCs w:val="22"/>
              </w:rPr>
            </w:pPr>
          </w:p>
        </w:tc>
        <w:tc>
          <w:tcPr>
            <w:tcW w:w="1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E0C60" w14:textId="77777777" w:rsidR="00D966FF" w:rsidRPr="005F2EE1" w:rsidRDefault="00D966FF" w:rsidP="0077268B">
            <w:pPr>
              <w:rPr>
                <w:sz w:val="22"/>
                <w:szCs w:val="22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DB1AB" w14:textId="77777777" w:rsidR="00D966FF" w:rsidRPr="00DD09D9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DD09D9">
              <w:rPr>
                <w:sz w:val="22"/>
                <w:szCs w:val="22"/>
              </w:rPr>
              <w:t xml:space="preserve">значение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5AB17" w14:textId="77777777" w:rsidR="00D966FF" w:rsidRPr="00DD09D9" w:rsidRDefault="00D966FF" w:rsidP="0077268B">
            <w:pPr>
              <w:spacing w:line="240" w:lineRule="atLeast"/>
              <w:jc w:val="center"/>
              <w:rPr>
                <w:bCs/>
                <w:sz w:val="22"/>
                <w:szCs w:val="22"/>
              </w:rPr>
            </w:pPr>
            <w:r w:rsidRPr="00DD09D9">
              <w:rPr>
                <w:bCs/>
                <w:sz w:val="22"/>
                <w:szCs w:val="22"/>
              </w:rPr>
              <w:t>год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14D27" w14:textId="77777777" w:rsidR="00D966FF" w:rsidRPr="00DD09D9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982B3" w14:textId="77777777" w:rsidR="00D966FF" w:rsidRPr="00DD09D9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7C2FA" w14:textId="77777777" w:rsidR="00D966FF" w:rsidRPr="005F2EE1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C244" w14:textId="77777777" w:rsidR="00D966FF" w:rsidRPr="0012223F" w:rsidRDefault="00D966FF" w:rsidP="0012223F">
            <w:pPr>
              <w:jc w:val="center"/>
              <w:rPr>
                <w:sz w:val="22"/>
                <w:szCs w:val="22"/>
              </w:rPr>
            </w:pPr>
            <w:r w:rsidRPr="0012223F">
              <w:rPr>
                <w:sz w:val="22"/>
                <w:szCs w:val="22"/>
              </w:rPr>
              <w:t>2029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C958D" w14:textId="77777777" w:rsidR="00D966FF" w:rsidRPr="0012223F" w:rsidRDefault="00D966FF" w:rsidP="0012223F">
            <w:pPr>
              <w:jc w:val="center"/>
              <w:rPr>
                <w:sz w:val="22"/>
                <w:szCs w:val="22"/>
              </w:rPr>
            </w:pPr>
            <w:r w:rsidRPr="0012223F">
              <w:rPr>
                <w:sz w:val="22"/>
                <w:szCs w:val="22"/>
              </w:rPr>
              <w:t>2030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C21CCF" w14:textId="77777777" w:rsidR="00D966FF" w:rsidRPr="005F2EE1" w:rsidRDefault="00D966FF" w:rsidP="0077268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82231" w14:textId="77777777" w:rsidR="00D966FF" w:rsidRPr="005F2EE1" w:rsidRDefault="00D966FF" w:rsidP="0077268B">
            <w:pPr>
              <w:rPr>
                <w:sz w:val="22"/>
                <w:szCs w:val="22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A48857" w14:textId="77777777" w:rsidR="00D966FF" w:rsidRPr="005F2EE1" w:rsidRDefault="00D966FF" w:rsidP="0077268B">
            <w:pPr>
              <w:rPr>
                <w:sz w:val="22"/>
                <w:szCs w:val="22"/>
              </w:rPr>
            </w:pPr>
          </w:p>
        </w:tc>
      </w:tr>
      <w:tr w:rsidR="00D966FF" w:rsidRPr="000A4622" w14:paraId="56126BF5" w14:textId="77777777" w:rsidTr="0077268B">
        <w:trPr>
          <w:trHeight w:val="13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0119A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00CB2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3FB01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3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13666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4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0A326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FB635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6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DDB14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A8794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FEF3E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D307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698C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B001F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096A0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F7182" w14:textId="77777777" w:rsidR="00D966FF" w:rsidRPr="005F2EE1" w:rsidRDefault="00D966FF" w:rsidP="0077268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</w:tr>
      <w:tr w:rsidR="00D966FF" w:rsidRPr="000A4622" w14:paraId="3482C8B3" w14:textId="77777777" w:rsidTr="0077268B">
        <w:trPr>
          <w:trHeight w:val="13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466C7" w14:textId="77777777" w:rsidR="00D966FF" w:rsidRPr="000A4622" w:rsidRDefault="00D966FF" w:rsidP="0077268B">
            <w:pPr>
              <w:jc w:val="center"/>
              <w:rPr>
                <w:sz w:val="22"/>
                <w:szCs w:val="22"/>
              </w:rPr>
            </w:pPr>
            <w:r w:rsidRPr="000A4622">
              <w:rPr>
                <w:sz w:val="22"/>
                <w:szCs w:val="22"/>
              </w:rPr>
              <w:t>1.</w:t>
            </w:r>
          </w:p>
        </w:tc>
        <w:tc>
          <w:tcPr>
            <w:tcW w:w="153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B2CA" w14:textId="77777777" w:rsidR="00D966FF" w:rsidRPr="007820B6" w:rsidRDefault="00D966FF" w:rsidP="006E1B94">
            <w:pPr>
              <w:jc w:val="both"/>
              <w:rPr>
                <w:sz w:val="22"/>
                <w:szCs w:val="22"/>
              </w:rPr>
            </w:pPr>
            <w:r w:rsidRPr="001C2A6E">
              <w:rPr>
                <w:sz w:val="22"/>
                <w:szCs w:val="22"/>
              </w:rPr>
              <w:t xml:space="preserve">Задача </w:t>
            </w:r>
            <w:r w:rsidR="001F258A" w:rsidRPr="001C2A6E">
              <w:rPr>
                <w:sz w:val="22"/>
                <w:szCs w:val="22"/>
              </w:rPr>
              <w:t>«</w:t>
            </w:r>
            <w:r w:rsidR="00F66567">
              <w:rPr>
                <w:sz w:val="22"/>
                <w:szCs w:val="22"/>
              </w:rPr>
              <w:t>Выполнены проектные работы по строительству</w:t>
            </w:r>
            <w:r w:rsidR="00F32E11">
              <w:rPr>
                <w:sz w:val="22"/>
                <w:szCs w:val="22"/>
              </w:rPr>
              <w:t>,</w:t>
            </w:r>
            <w:r w:rsidR="00F66567">
              <w:rPr>
                <w:sz w:val="22"/>
                <w:szCs w:val="22"/>
              </w:rPr>
              <w:t xml:space="preserve"> реконструкции</w:t>
            </w:r>
            <w:r w:rsidR="00F32E11">
              <w:rPr>
                <w:sz w:val="22"/>
                <w:szCs w:val="22"/>
              </w:rPr>
              <w:t xml:space="preserve"> и капитальному ремонту</w:t>
            </w:r>
            <w:r w:rsidR="00F66567">
              <w:rPr>
                <w:sz w:val="22"/>
                <w:szCs w:val="22"/>
              </w:rPr>
              <w:t xml:space="preserve"> </w:t>
            </w:r>
            <w:r w:rsidRPr="007820B6">
              <w:rPr>
                <w:sz w:val="22"/>
                <w:szCs w:val="22"/>
              </w:rPr>
              <w:t>автомобильных дорог общего пользования местного значения и искусственны</w:t>
            </w:r>
            <w:r w:rsidR="00F66567">
              <w:rPr>
                <w:sz w:val="22"/>
                <w:szCs w:val="22"/>
              </w:rPr>
              <w:t>х</w:t>
            </w:r>
            <w:r w:rsidRPr="007820B6">
              <w:rPr>
                <w:sz w:val="22"/>
                <w:szCs w:val="22"/>
              </w:rPr>
              <w:t xml:space="preserve"> сооружени</w:t>
            </w:r>
            <w:r w:rsidR="00F66567">
              <w:rPr>
                <w:sz w:val="22"/>
                <w:szCs w:val="22"/>
              </w:rPr>
              <w:t>й</w:t>
            </w:r>
            <w:r w:rsidRPr="007820B6">
              <w:rPr>
                <w:sz w:val="22"/>
                <w:szCs w:val="22"/>
              </w:rPr>
              <w:t xml:space="preserve"> на них</w:t>
            </w:r>
            <w:r w:rsidR="00F66567">
              <w:rPr>
                <w:sz w:val="22"/>
                <w:szCs w:val="22"/>
              </w:rPr>
              <w:t>, реализация проектов</w:t>
            </w:r>
            <w:r w:rsidR="00234C5C">
              <w:rPr>
                <w:sz w:val="22"/>
                <w:szCs w:val="22"/>
              </w:rPr>
              <w:t xml:space="preserve"> по</w:t>
            </w:r>
            <w:r w:rsidR="00F66567">
              <w:rPr>
                <w:sz w:val="22"/>
                <w:szCs w:val="22"/>
              </w:rPr>
              <w:t xml:space="preserve"> строительству и реконструкции </w:t>
            </w:r>
            <w:r w:rsidR="00F66567" w:rsidRPr="007820B6">
              <w:rPr>
                <w:sz w:val="22"/>
                <w:szCs w:val="22"/>
              </w:rPr>
              <w:t xml:space="preserve">автомобильных дорог общего пользования местного значения </w:t>
            </w:r>
            <w:r w:rsidR="009A3BE7">
              <w:rPr>
                <w:sz w:val="22"/>
                <w:szCs w:val="22"/>
              </w:rPr>
              <w:br/>
            </w:r>
            <w:r w:rsidR="00F66567" w:rsidRPr="007820B6">
              <w:rPr>
                <w:sz w:val="22"/>
                <w:szCs w:val="22"/>
              </w:rPr>
              <w:t>и искусственны</w:t>
            </w:r>
            <w:r w:rsidR="00F66567">
              <w:rPr>
                <w:sz w:val="22"/>
                <w:szCs w:val="22"/>
              </w:rPr>
              <w:t>х</w:t>
            </w:r>
            <w:r w:rsidR="00F66567" w:rsidRPr="007820B6">
              <w:rPr>
                <w:sz w:val="22"/>
                <w:szCs w:val="22"/>
              </w:rPr>
              <w:t xml:space="preserve"> сооружени</w:t>
            </w:r>
            <w:r w:rsidR="00F66567">
              <w:rPr>
                <w:sz w:val="22"/>
                <w:szCs w:val="22"/>
              </w:rPr>
              <w:t>й</w:t>
            </w:r>
            <w:r w:rsidR="00F66567" w:rsidRPr="007820B6">
              <w:rPr>
                <w:sz w:val="22"/>
                <w:szCs w:val="22"/>
              </w:rPr>
              <w:t xml:space="preserve"> на них</w:t>
            </w:r>
            <w:r w:rsidR="001F258A">
              <w:rPr>
                <w:sz w:val="22"/>
                <w:szCs w:val="22"/>
              </w:rPr>
              <w:t>»</w:t>
            </w:r>
          </w:p>
        </w:tc>
      </w:tr>
      <w:tr w:rsidR="00D966FF" w:rsidRPr="000A4622" w14:paraId="40C343C9" w14:textId="77777777" w:rsidTr="0077268B">
        <w:trPr>
          <w:trHeight w:val="39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A4249" w14:textId="77777777" w:rsidR="00D966FF" w:rsidRPr="000F4497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0F4497">
              <w:rPr>
                <w:sz w:val="22"/>
                <w:szCs w:val="22"/>
              </w:rPr>
              <w:t>1.1.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DBA64" w14:textId="77777777" w:rsidR="00D966FF" w:rsidRPr="006E1B94" w:rsidRDefault="006E1B94" w:rsidP="007A1768">
            <w:pPr>
              <w:spacing w:line="240" w:lineRule="atLeast"/>
              <w:jc w:val="both"/>
              <w:rPr>
                <w:iCs/>
                <w:sz w:val="22"/>
                <w:szCs w:val="22"/>
              </w:rPr>
            </w:pPr>
            <w:r w:rsidRPr="006E1B94">
              <w:rPr>
                <w:iCs/>
                <w:sz w:val="22"/>
                <w:szCs w:val="22"/>
              </w:rPr>
              <w:t>Д</w:t>
            </w:r>
            <w:r w:rsidR="00D966FF" w:rsidRPr="006E1B94">
              <w:rPr>
                <w:iCs/>
                <w:sz w:val="22"/>
                <w:szCs w:val="22"/>
              </w:rPr>
              <w:t xml:space="preserve">оля автомобильных дорог, соответствующих нормативным требованиям, </w:t>
            </w:r>
            <w:r w:rsidR="004F7AB9">
              <w:rPr>
                <w:iCs/>
                <w:sz w:val="22"/>
                <w:szCs w:val="22"/>
              </w:rPr>
              <w:br/>
            </w:r>
            <w:r w:rsidR="00D966FF" w:rsidRPr="006E1B94">
              <w:rPr>
                <w:iCs/>
                <w:sz w:val="22"/>
                <w:szCs w:val="22"/>
              </w:rPr>
              <w:t>в их общей протяженности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D4804A" w14:textId="77777777" w:rsidR="00D966FF" w:rsidRPr="006E1B94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6E1B94">
              <w:rPr>
                <w:sz w:val="22"/>
                <w:szCs w:val="22"/>
              </w:rPr>
              <w:t xml:space="preserve">МП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4AA1A7" w14:textId="77777777" w:rsidR="00D966FF" w:rsidRPr="006E1B94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6E1B94">
              <w:rPr>
                <w:sz w:val="22"/>
                <w:szCs w:val="22"/>
              </w:rPr>
              <w:t>%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28466E" w14:textId="77777777" w:rsidR="00D966FF" w:rsidRPr="006E1B94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6E1B94">
              <w:rPr>
                <w:sz w:val="22"/>
                <w:szCs w:val="22"/>
              </w:rPr>
              <w:t>51,0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22BDBC" w14:textId="77777777" w:rsidR="00D966FF" w:rsidRPr="006E1B94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6E1B94">
              <w:rPr>
                <w:sz w:val="22"/>
                <w:szCs w:val="22"/>
              </w:rPr>
              <w:t>2024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D58B9F" w14:textId="77777777" w:rsidR="00D966FF" w:rsidRPr="006E1B94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6E1B94">
              <w:rPr>
                <w:sz w:val="22"/>
                <w:szCs w:val="22"/>
              </w:rPr>
              <w:t>55,0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A20AF" w14:textId="77777777" w:rsidR="00D966FF" w:rsidRPr="006E1B94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6E1B94">
              <w:rPr>
                <w:sz w:val="22"/>
                <w:szCs w:val="22"/>
              </w:rPr>
              <w:t>57,0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A4D62E" w14:textId="77777777" w:rsidR="00D966FF" w:rsidRPr="006E1B94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6E1B94">
              <w:rPr>
                <w:sz w:val="22"/>
                <w:szCs w:val="22"/>
              </w:rPr>
              <w:t>59,0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97F40" w14:textId="77777777" w:rsidR="00D966FF" w:rsidRPr="006E1B94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6E1B94">
              <w:rPr>
                <w:sz w:val="22"/>
                <w:szCs w:val="22"/>
              </w:rPr>
              <w:t>60,0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37A3D" w14:textId="77777777" w:rsidR="00D966FF" w:rsidRPr="006E1B94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6E1B94">
              <w:rPr>
                <w:sz w:val="22"/>
                <w:szCs w:val="22"/>
              </w:rPr>
              <w:t>61,0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8554A6" w14:textId="77777777" w:rsidR="00D966FF" w:rsidRPr="006E1B94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6E1B94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D19A7" w14:textId="77777777" w:rsidR="00D966FF" w:rsidRPr="000F4497" w:rsidRDefault="006E1B94" w:rsidP="006E1B9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BF3F79">
              <w:rPr>
                <w:sz w:val="22"/>
                <w:szCs w:val="22"/>
              </w:rPr>
              <w:t>Департамент автомобильных дорог и организации дорожного движения города Ростова-на-Дону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9E0218" w14:textId="77777777" w:rsidR="00D966FF" w:rsidRPr="000F4497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0F4497">
              <w:rPr>
                <w:sz w:val="22"/>
                <w:szCs w:val="22"/>
              </w:rPr>
              <w:t>ГАС «Управление»</w:t>
            </w:r>
          </w:p>
        </w:tc>
      </w:tr>
    </w:tbl>
    <w:p w14:paraId="1E0C5388" w14:textId="77777777" w:rsidR="00D966FF" w:rsidRPr="00B92226" w:rsidRDefault="00D966FF" w:rsidP="00D966FF">
      <w:pPr>
        <w:widowControl w:val="0"/>
        <w:jc w:val="both"/>
        <w:rPr>
          <w:sz w:val="6"/>
          <w:szCs w:val="6"/>
        </w:rPr>
      </w:pPr>
    </w:p>
    <w:p w14:paraId="59ED5641" w14:textId="77777777" w:rsidR="00D966FF" w:rsidRPr="00B92226" w:rsidRDefault="00D966FF" w:rsidP="00D966FF">
      <w:pPr>
        <w:spacing w:line="240" w:lineRule="atLeast"/>
        <w:rPr>
          <w:sz w:val="22"/>
          <w:szCs w:val="22"/>
        </w:rPr>
      </w:pPr>
    </w:p>
    <w:p w14:paraId="0112F141" w14:textId="77777777" w:rsidR="00D966FF" w:rsidRPr="00EA4780" w:rsidRDefault="00D966FF" w:rsidP="00D966FF">
      <w:pPr>
        <w:spacing w:line="240" w:lineRule="atLeast"/>
        <w:jc w:val="center"/>
        <w:rPr>
          <w:sz w:val="24"/>
        </w:rPr>
      </w:pPr>
      <w:r w:rsidRPr="00BF3F79">
        <w:rPr>
          <w:sz w:val="24"/>
        </w:rPr>
        <w:t xml:space="preserve">3. План достижения показателей муниципального проекта в </w:t>
      </w:r>
      <w:r w:rsidR="006E1B94" w:rsidRPr="00BF3F79">
        <w:rPr>
          <w:sz w:val="24"/>
        </w:rPr>
        <w:t xml:space="preserve">2026 </w:t>
      </w:r>
      <w:r w:rsidRPr="00BF3F79">
        <w:rPr>
          <w:sz w:val="24"/>
        </w:rPr>
        <w:t>году</w:t>
      </w:r>
    </w:p>
    <w:p w14:paraId="4EBE04D5" w14:textId="77777777" w:rsidR="00D966FF" w:rsidRPr="005E316B" w:rsidRDefault="00D966FF" w:rsidP="00D966FF">
      <w:pPr>
        <w:spacing w:line="240" w:lineRule="atLeast"/>
        <w:jc w:val="center"/>
        <w:rPr>
          <w:b/>
          <w:sz w:val="24"/>
          <w:szCs w:val="24"/>
        </w:rPr>
      </w:pPr>
    </w:p>
    <w:tbl>
      <w:tblPr>
        <w:tblW w:w="157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18"/>
        <w:gridCol w:w="5442"/>
        <w:gridCol w:w="1276"/>
        <w:gridCol w:w="1559"/>
        <w:gridCol w:w="1417"/>
        <w:gridCol w:w="1701"/>
        <w:gridCol w:w="1560"/>
        <w:gridCol w:w="2268"/>
      </w:tblGrid>
      <w:tr w:rsidR="00D966FF" w:rsidRPr="00111C2C" w14:paraId="07923ABC" w14:textId="77777777" w:rsidTr="00BA3E4C">
        <w:trPr>
          <w:trHeight w:val="393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CC3E63" w14:textId="77777777" w:rsidR="00D966FF" w:rsidRPr="000A4622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0A4622">
              <w:rPr>
                <w:sz w:val="22"/>
                <w:szCs w:val="22"/>
              </w:rPr>
              <w:t>№ п/п</w:t>
            </w:r>
          </w:p>
        </w:tc>
        <w:tc>
          <w:tcPr>
            <w:tcW w:w="5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824D8F" w14:textId="77777777" w:rsidR="00D966FF" w:rsidRPr="000A4622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0A4622">
              <w:rPr>
                <w:sz w:val="22"/>
                <w:szCs w:val="22"/>
              </w:rPr>
              <w:t xml:space="preserve">Наименование показателя </w:t>
            </w:r>
          </w:p>
          <w:p w14:paraId="79E62882" w14:textId="77777777" w:rsidR="00D966FF" w:rsidRPr="000A4622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0A4622">
              <w:rPr>
                <w:sz w:val="22"/>
                <w:szCs w:val="22"/>
              </w:rPr>
              <w:t>муниципального проекта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AD00F6" w14:textId="77777777" w:rsidR="00D966FF" w:rsidRPr="000A4622" w:rsidRDefault="00D966FF" w:rsidP="0077268B">
            <w:pPr>
              <w:spacing w:line="240" w:lineRule="atLeast"/>
              <w:jc w:val="center"/>
              <w:rPr>
                <w:color w:val="0070C0"/>
                <w:sz w:val="22"/>
                <w:szCs w:val="22"/>
              </w:rPr>
            </w:pPr>
            <w:r w:rsidRPr="000A4622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0A890D" w14:textId="77777777" w:rsidR="00D966FF" w:rsidRPr="000A4622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0A4622">
              <w:rPr>
                <w:sz w:val="22"/>
                <w:szCs w:val="22"/>
              </w:rPr>
              <w:t>Единица измерения</w:t>
            </w:r>
          </w:p>
          <w:p w14:paraId="4C388D97" w14:textId="77777777" w:rsidR="00D966FF" w:rsidRPr="000A4622" w:rsidRDefault="00D966FF" w:rsidP="0077268B">
            <w:pPr>
              <w:spacing w:line="240" w:lineRule="atLeast"/>
              <w:jc w:val="center"/>
              <w:rPr>
                <w:color w:val="0070C0"/>
                <w:sz w:val="22"/>
                <w:szCs w:val="22"/>
              </w:rPr>
            </w:pPr>
            <w:r w:rsidRPr="000A4622">
              <w:rPr>
                <w:sz w:val="22"/>
                <w:szCs w:val="22"/>
              </w:rPr>
              <w:t>(по ОКЕИ)</w:t>
            </w:r>
          </w:p>
        </w:tc>
        <w:tc>
          <w:tcPr>
            <w:tcW w:w="69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9CB9D7" w14:textId="77777777" w:rsidR="00D966FF" w:rsidRPr="000A4622" w:rsidRDefault="00D966FF" w:rsidP="0077268B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0A4622">
              <w:rPr>
                <w:sz w:val="22"/>
                <w:szCs w:val="22"/>
              </w:rPr>
              <w:t>Плановые значения по кварталам</w:t>
            </w:r>
          </w:p>
        </w:tc>
      </w:tr>
      <w:tr w:rsidR="00D966FF" w:rsidRPr="00111C2C" w14:paraId="0CE9C78E" w14:textId="77777777" w:rsidTr="00BA3E4C">
        <w:trPr>
          <w:trHeight w:val="547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E3F8AB" w14:textId="77777777" w:rsidR="00D966FF" w:rsidRPr="000A4622" w:rsidRDefault="00D966FF" w:rsidP="0077268B">
            <w:pPr>
              <w:rPr>
                <w:color w:val="0070C0"/>
                <w:sz w:val="22"/>
                <w:szCs w:val="22"/>
                <w:highlight w:val="yellow"/>
              </w:rPr>
            </w:pPr>
          </w:p>
        </w:tc>
        <w:tc>
          <w:tcPr>
            <w:tcW w:w="5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C77EB4" w14:textId="77777777" w:rsidR="00D966FF" w:rsidRPr="000A4622" w:rsidRDefault="00D966FF" w:rsidP="0077268B">
            <w:pPr>
              <w:rPr>
                <w:color w:val="0070C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549D46" w14:textId="77777777" w:rsidR="00D966FF" w:rsidRPr="000A4622" w:rsidRDefault="00D966FF" w:rsidP="0077268B">
            <w:pPr>
              <w:rPr>
                <w:color w:val="0070C0"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22771E" w14:textId="77777777" w:rsidR="00D966FF" w:rsidRPr="000A4622" w:rsidRDefault="00D966FF" w:rsidP="0077268B">
            <w:pPr>
              <w:rPr>
                <w:color w:val="0070C0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40C14B" w14:textId="77777777" w:rsidR="00D966FF" w:rsidRPr="000A4622" w:rsidRDefault="00D966FF" w:rsidP="0077268B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0A4622">
              <w:rPr>
                <w:sz w:val="22"/>
                <w:szCs w:val="22"/>
              </w:rPr>
              <w:t>I квартал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443CC8" w14:textId="77777777" w:rsidR="00D966FF" w:rsidRPr="000A4622" w:rsidRDefault="00D966FF" w:rsidP="0077268B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0A4622">
              <w:rPr>
                <w:sz w:val="22"/>
                <w:szCs w:val="22"/>
              </w:rPr>
              <w:t>II квартал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DC72AA" w14:textId="77777777" w:rsidR="00D966FF" w:rsidRPr="000A4622" w:rsidRDefault="00D966FF" w:rsidP="0077268B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0A4622">
              <w:rPr>
                <w:sz w:val="22"/>
                <w:szCs w:val="22"/>
              </w:rPr>
              <w:t>III квартал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27AB78" w14:textId="77777777" w:rsidR="00D966FF" w:rsidRPr="000A4622" w:rsidRDefault="00D966FF" w:rsidP="0077268B">
            <w:pPr>
              <w:jc w:val="center"/>
              <w:rPr>
                <w:b/>
                <w:sz w:val="22"/>
                <w:szCs w:val="22"/>
              </w:rPr>
            </w:pPr>
            <w:r w:rsidRPr="000A4622">
              <w:rPr>
                <w:sz w:val="22"/>
                <w:szCs w:val="22"/>
              </w:rPr>
              <w:t>IV квартал</w:t>
            </w:r>
          </w:p>
        </w:tc>
      </w:tr>
      <w:tr w:rsidR="00D966FF" w:rsidRPr="00367AE1" w14:paraId="53CA9B9E" w14:textId="77777777" w:rsidTr="00BA3E4C">
        <w:trPr>
          <w:trHeight w:val="23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994576" w14:textId="77777777" w:rsidR="00D966FF" w:rsidRPr="000A4622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0A4622">
              <w:rPr>
                <w:sz w:val="22"/>
                <w:szCs w:val="22"/>
              </w:rPr>
              <w:t>1.</w:t>
            </w:r>
          </w:p>
        </w:tc>
        <w:tc>
          <w:tcPr>
            <w:tcW w:w="152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0AB4E6" w14:textId="77777777" w:rsidR="00D966FF" w:rsidRPr="000252AC" w:rsidRDefault="00D966FF" w:rsidP="006E1B94">
            <w:pPr>
              <w:spacing w:line="240" w:lineRule="atLeast"/>
              <w:jc w:val="both"/>
              <w:rPr>
                <w:i/>
                <w:sz w:val="22"/>
                <w:szCs w:val="22"/>
              </w:rPr>
            </w:pPr>
            <w:r w:rsidRPr="001C2A6E">
              <w:rPr>
                <w:sz w:val="22"/>
                <w:szCs w:val="22"/>
              </w:rPr>
              <w:t>Задача</w:t>
            </w:r>
            <w:r w:rsidR="006E1B94">
              <w:rPr>
                <w:sz w:val="22"/>
                <w:szCs w:val="22"/>
              </w:rPr>
              <w:t xml:space="preserve"> </w:t>
            </w:r>
            <w:r w:rsidR="001F258A" w:rsidRPr="001C2A6E">
              <w:rPr>
                <w:sz w:val="22"/>
                <w:szCs w:val="22"/>
              </w:rPr>
              <w:t>«Выполнены</w:t>
            </w:r>
            <w:r w:rsidR="001F258A">
              <w:rPr>
                <w:sz w:val="22"/>
                <w:szCs w:val="22"/>
              </w:rPr>
              <w:t xml:space="preserve"> проектные работы по строительству</w:t>
            </w:r>
            <w:r w:rsidR="00F32E11">
              <w:rPr>
                <w:sz w:val="22"/>
                <w:szCs w:val="22"/>
              </w:rPr>
              <w:t xml:space="preserve">, </w:t>
            </w:r>
            <w:r w:rsidR="001F258A">
              <w:rPr>
                <w:sz w:val="22"/>
                <w:szCs w:val="22"/>
              </w:rPr>
              <w:t xml:space="preserve">реконструкции </w:t>
            </w:r>
            <w:r w:rsidR="00F32E11">
              <w:rPr>
                <w:sz w:val="22"/>
                <w:szCs w:val="22"/>
              </w:rPr>
              <w:t xml:space="preserve">и капитальному ремонту </w:t>
            </w:r>
            <w:r w:rsidR="001F258A" w:rsidRPr="007820B6">
              <w:rPr>
                <w:sz w:val="22"/>
                <w:szCs w:val="22"/>
              </w:rPr>
              <w:t>автомобильных дорог общего пользования местного значения и искусственны</w:t>
            </w:r>
            <w:r w:rsidR="001F258A">
              <w:rPr>
                <w:sz w:val="22"/>
                <w:szCs w:val="22"/>
              </w:rPr>
              <w:t>х</w:t>
            </w:r>
            <w:r w:rsidR="001F258A" w:rsidRPr="007820B6">
              <w:rPr>
                <w:sz w:val="22"/>
                <w:szCs w:val="22"/>
              </w:rPr>
              <w:t xml:space="preserve"> сооружени</w:t>
            </w:r>
            <w:r w:rsidR="001F258A">
              <w:rPr>
                <w:sz w:val="22"/>
                <w:szCs w:val="22"/>
              </w:rPr>
              <w:t>й</w:t>
            </w:r>
            <w:r w:rsidR="001F258A" w:rsidRPr="007820B6">
              <w:rPr>
                <w:sz w:val="22"/>
                <w:szCs w:val="22"/>
              </w:rPr>
              <w:t xml:space="preserve"> на них</w:t>
            </w:r>
            <w:r w:rsidR="001F258A">
              <w:rPr>
                <w:sz w:val="22"/>
                <w:szCs w:val="22"/>
              </w:rPr>
              <w:t>, реализация проектов</w:t>
            </w:r>
            <w:r w:rsidR="00234C5C">
              <w:rPr>
                <w:sz w:val="22"/>
                <w:szCs w:val="22"/>
              </w:rPr>
              <w:t xml:space="preserve"> по</w:t>
            </w:r>
            <w:r w:rsidR="001F258A">
              <w:rPr>
                <w:sz w:val="22"/>
                <w:szCs w:val="22"/>
              </w:rPr>
              <w:t xml:space="preserve"> строительству и реконструкции </w:t>
            </w:r>
            <w:r w:rsidR="001F258A" w:rsidRPr="007820B6">
              <w:rPr>
                <w:sz w:val="22"/>
                <w:szCs w:val="22"/>
              </w:rPr>
              <w:t xml:space="preserve">автомобильных дорог общего пользования местного значения </w:t>
            </w:r>
            <w:r w:rsidR="00D36FD2">
              <w:rPr>
                <w:sz w:val="22"/>
                <w:szCs w:val="22"/>
              </w:rPr>
              <w:br/>
            </w:r>
            <w:r w:rsidR="001F258A" w:rsidRPr="007820B6">
              <w:rPr>
                <w:sz w:val="22"/>
                <w:szCs w:val="22"/>
              </w:rPr>
              <w:t>и искусственны</w:t>
            </w:r>
            <w:r w:rsidR="001F258A">
              <w:rPr>
                <w:sz w:val="22"/>
                <w:szCs w:val="22"/>
              </w:rPr>
              <w:t>х</w:t>
            </w:r>
            <w:r w:rsidR="001F258A" w:rsidRPr="007820B6">
              <w:rPr>
                <w:sz w:val="22"/>
                <w:szCs w:val="22"/>
              </w:rPr>
              <w:t xml:space="preserve"> сооружени</w:t>
            </w:r>
            <w:r w:rsidR="001F258A">
              <w:rPr>
                <w:sz w:val="22"/>
                <w:szCs w:val="22"/>
              </w:rPr>
              <w:t>й</w:t>
            </w:r>
            <w:r w:rsidR="001F258A" w:rsidRPr="007820B6">
              <w:rPr>
                <w:sz w:val="22"/>
                <w:szCs w:val="22"/>
              </w:rPr>
              <w:t xml:space="preserve"> на них</w:t>
            </w:r>
            <w:r w:rsidR="001F258A">
              <w:rPr>
                <w:sz w:val="22"/>
                <w:szCs w:val="22"/>
              </w:rPr>
              <w:t>»</w:t>
            </w:r>
          </w:p>
        </w:tc>
      </w:tr>
      <w:tr w:rsidR="00D966FF" w:rsidRPr="00367AE1" w14:paraId="06CF8558" w14:textId="77777777" w:rsidTr="00BA3E4C">
        <w:trPr>
          <w:trHeight w:val="6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C0E1DB" w14:textId="77777777" w:rsidR="00D966FF" w:rsidRPr="000A4622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0A4622">
              <w:rPr>
                <w:sz w:val="22"/>
                <w:szCs w:val="22"/>
              </w:rPr>
              <w:t>1.1.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A53FC9" w14:textId="77777777" w:rsidR="00D966FF" w:rsidRPr="006E1B94" w:rsidRDefault="006E1B94" w:rsidP="0077268B">
            <w:pPr>
              <w:spacing w:line="240" w:lineRule="atLeast"/>
              <w:rPr>
                <w:sz w:val="22"/>
                <w:szCs w:val="22"/>
              </w:rPr>
            </w:pPr>
            <w:r w:rsidRPr="006E1B94">
              <w:rPr>
                <w:iCs/>
                <w:sz w:val="22"/>
                <w:szCs w:val="22"/>
              </w:rPr>
              <w:t>Д</w:t>
            </w:r>
            <w:r w:rsidR="00D966FF" w:rsidRPr="006E1B94">
              <w:rPr>
                <w:iCs/>
                <w:sz w:val="22"/>
                <w:szCs w:val="22"/>
              </w:rPr>
              <w:t>оля автомобильных дорог, соответствующих нормативным требованиям, в их общей протяженности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8CE8D3" w14:textId="77777777" w:rsidR="00D966FF" w:rsidRPr="006E1B94" w:rsidRDefault="00D966FF" w:rsidP="0077268B">
            <w:pPr>
              <w:jc w:val="center"/>
              <w:rPr>
                <w:sz w:val="22"/>
                <w:szCs w:val="22"/>
              </w:rPr>
            </w:pPr>
            <w:r w:rsidRPr="006E1B94">
              <w:rPr>
                <w:sz w:val="22"/>
                <w:szCs w:val="22"/>
              </w:rPr>
              <w:t>55,0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CCA239" w14:textId="77777777" w:rsidR="00D966FF" w:rsidRPr="006E1B94" w:rsidRDefault="00D966FF" w:rsidP="006E1B9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6E1B94">
              <w:rPr>
                <w:sz w:val="22"/>
                <w:szCs w:val="22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7827B1" w14:textId="77777777" w:rsidR="00D966FF" w:rsidRPr="006E1B94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6E1B94">
              <w:rPr>
                <w:sz w:val="22"/>
                <w:szCs w:val="22"/>
              </w:rPr>
              <w:t>53,0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9799F9" w14:textId="77777777" w:rsidR="00D966FF" w:rsidRPr="006E1B94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6E1B94">
              <w:rPr>
                <w:sz w:val="22"/>
                <w:szCs w:val="22"/>
              </w:rPr>
              <w:t>53,0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FADC38" w14:textId="77777777" w:rsidR="00D966FF" w:rsidRPr="006E1B94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6E1B94">
              <w:rPr>
                <w:sz w:val="22"/>
                <w:szCs w:val="22"/>
              </w:rPr>
              <w:t>54,0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F265D" w14:textId="77777777" w:rsidR="00D966FF" w:rsidRPr="006E1B94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6E1B94">
              <w:rPr>
                <w:sz w:val="22"/>
                <w:szCs w:val="22"/>
              </w:rPr>
              <w:t>55,0</w:t>
            </w:r>
          </w:p>
        </w:tc>
      </w:tr>
    </w:tbl>
    <w:p w14:paraId="623B465A" w14:textId="77777777" w:rsidR="00D966FF" w:rsidRPr="009F312D" w:rsidRDefault="00D966FF" w:rsidP="00D966FF">
      <w:pPr>
        <w:spacing w:line="240" w:lineRule="atLeast"/>
        <w:rPr>
          <w:sz w:val="2"/>
          <w:szCs w:val="2"/>
        </w:rPr>
      </w:pPr>
    </w:p>
    <w:p w14:paraId="1706CC2E" w14:textId="77777777" w:rsidR="003E46B0" w:rsidRDefault="003E46B0" w:rsidP="00D966FF">
      <w:pPr>
        <w:spacing w:line="240" w:lineRule="atLeast"/>
        <w:rPr>
          <w:sz w:val="22"/>
          <w:szCs w:val="22"/>
        </w:rPr>
      </w:pPr>
    </w:p>
    <w:p w14:paraId="7AD3C03F" w14:textId="77777777" w:rsidR="006E1B94" w:rsidRDefault="006E1B94" w:rsidP="00D966FF">
      <w:pPr>
        <w:spacing w:line="240" w:lineRule="atLeast"/>
        <w:rPr>
          <w:sz w:val="22"/>
          <w:szCs w:val="22"/>
        </w:rPr>
      </w:pPr>
    </w:p>
    <w:p w14:paraId="2883324A" w14:textId="77777777" w:rsidR="006E1B94" w:rsidRDefault="006E1B94" w:rsidP="00D966FF">
      <w:pPr>
        <w:spacing w:line="240" w:lineRule="atLeast"/>
        <w:rPr>
          <w:sz w:val="22"/>
          <w:szCs w:val="22"/>
        </w:rPr>
      </w:pPr>
    </w:p>
    <w:p w14:paraId="4C2D0F08" w14:textId="77777777" w:rsidR="006E1B94" w:rsidRDefault="006E1B94" w:rsidP="00D966FF">
      <w:pPr>
        <w:spacing w:line="240" w:lineRule="atLeast"/>
        <w:rPr>
          <w:sz w:val="22"/>
          <w:szCs w:val="22"/>
        </w:rPr>
      </w:pPr>
    </w:p>
    <w:p w14:paraId="77A6910D" w14:textId="77777777" w:rsidR="006E1B94" w:rsidRDefault="006E1B94" w:rsidP="00D966FF">
      <w:pPr>
        <w:spacing w:line="240" w:lineRule="atLeast"/>
        <w:rPr>
          <w:sz w:val="22"/>
          <w:szCs w:val="22"/>
        </w:rPr>
      </w:pPr>
    </w:p>
    <w:p w14:paraId="4C17962F" w14:textId="77777777" w:rsidR="006E1B94" w:rsidRDefault="006E1B94" w:rsidP="00D966FF">
      <w:pPr>
        <w:spacing w:line="240" w:lineRule="atLeast"/>
        <w:rPr>
          <w:sz w:val="22"/>
          <w:szCs w:val="22"/>
        </w:rPr>
      </w:pPr>
    </w:p>
    <w:p w14:paraId="3FE969A8" w14:textId="77777777" w:rsidR="006E1B94" w:rsidRDefault="006E1B94" w:rsidP="00D966FF">
      <w:pPr>
        <w:spacing w:line="240" w:lineRule="atLeast"/>
        <w:rPr>
          <w:sz w:val="22"/>
          <w:szCs w:val="22"/>
        </w:rPr>
      </w:pPr>
    </w:p>
    <w:p w14:paraId="7887310A" w14:textId="77777777" w:rsidR="00D966FF" w:rsidRPr="008F326A" w:rsidRDefault="00D966FF" w:rsidP="00D966FF">
      <w:pPr>
        <w:spacing w:line="240" w:lineRule="atLeast"/>
        <w:jc w:val="center"/>
        <w:rPr>
          <w:sz w:val="24"/>
        </w:rPr>
      </w:pPr>
      <w:r w:rsidRPr="008F326A">
        <w:rPr>
          <w:rStyle w:val="13"/>
          <w:sz w:val="24"/>
        </w:rPr>
        <w:lastRenderedPageBreak/>
        <w:t>4. Мероприятия (р</w:t>
      </w:r>
      <w:r w:rsidRPr="008F326A">
        <w:rPr>
          <w:sz w:val="24"/>
        </w:rPr>
        <w:t>езультаты) муниципального проекта</w:t>
      </w:r>
    </w:p>
    <w:p w14:paraId="757132C2" w14:textId="77777777" w:rsidR="00D966FF" w:rsidRPr="00C62978" w:rsidRDefault="00D966FF" w:rsidP="00D966FF">
      <w:pPr>
        <w:spacing w:line="240" w:lineRule="atLeast"/>
        <w:jc w:val="center"/>
        <w:rPr>
          <w:b/>
          <w:sz w:val="24"/>
        </w:rPr>
      </w:pPr>
    </w:p>
    <w:tbl>
      <w:tblPr>
        <w:tblW w:w="15593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701"/>
        <w:gridCol w:w="1417"/>
        <w:gridCol w:w="992"/>
        <w:gridCol w:w="567"/>
        <w:gridCol w:w="709"/>
        <w:gridCol w:w="709"/>
        <w:gridCol w:w="850"/>
        <w:gridCol w:w="709"/>
        <w:gridCol w:w="709"/>
        <w:gridCol w:w="1701"/>
        <w:gridCol w:w="2835"/>
      </w:tblGrid>
      <w:tr w:rsidR="00D966FF" w:rsidRPr="00D216F5" w14:paraId="29684FF2" w14:textId="77777777" w:rsidTr="009A3BE7">
        <w:trPr>
          <w:trHeight w:val="39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B52C7F" w14:textId="77777777" w:rsidR="00D966FF" w:rsidRPr="009F312D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9F312D">
              <w:rPr>
                <w:sz w:val="22"/>
                <w:szCs w:val="22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78CCE4" w14:textId="77777777" w:rsidR="00D966FF" w:rsidRPr="009F312D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9F312D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592EFA" w14:textId="77777777" w:rsidR="00D966FF" w:rsidRPr="008F326A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F326A">
              <w:rPr>
                <w:sz w:val="22"/>
                <w:szCs w:val="22"/>
              </w:rPr>
              <w:t>Наименование муниципальной программы</w:t>
            </w:r>
          </w:p>
          <w:p w14:paraId="1C6C1918" w14:textId="77777777" w:rsidR="00D966FF" w:rsidRPr="008F326A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F326A">
              <w:rPr>
                <w:sz w:val="22"/>
                <w:szCs w:val="22"/>
              </w:rPr>
              <w:t xml:space="preserve">города </w:t>
            </w:r>
          </w:p>
          <w:p w14:paraId="7A0B7353" w14:textId="77777777" w:rsidR="00D966FF" w:rsidRPr="008F326A" w:rsidRDefault="00D966FF" w:rsidP="0077268B">
            <w:pPr>
              <w:spacing w:line="240" w:lineRule="atLeast"/>
              <w:jc w:val="center"/>
              <w:rPr>
                <w:color w:val="0070C0"/>
                <w:sz w:val="22"/>
                <w:szCs w:val="22"/>
              </w:rPr>
            </w:pPr>
            <w:r w:rsidRPr="008F326A">
              <w:rPr>
                <w:sz w:val="22"/>
                <w:szCs w:val="22"/>
              </w:rPr>
              <w:t>Ростова-на-Дону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542D8B" w14:textId="77777777" w:rsidR="00D966FF" w:rsidRPr="008F326A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F326A">
              <w:rPr>
                <w:sz w:val="22"/>
                <w:szCs w:val="22"/>
              </w:rPr>
              <w:t>Единица измерения</w:t>
            </w:r>
            <w:r w:rsidRPr="008F326A">
              <w:rPr>
                <w:sz w:val="22"/>
                <w:szCs w:val="22"/>
              </w:rPr>
              <w:br/>
              <w:t>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63E0AC" w14:textId="77777777" w:rsidR="00D966FF" w:rsidRPr="008F326A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F326A">
              <w:rPr>
                <w:sz w:val="22"/>
                <w:szCs w:val="22"/>
              </w:rPr>
              <w:t xml:space="preserve">Базовое </w:t>
            </w:r>
          </w:p>
          <w:p w14:paraId="2EAF02A6" w14:textId="77777777" w:rsidR="00D966FF" w:rsidRPr="008F326A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F326A">
              <w:rPr>
                <w:sz w:val="22"/>
                <w:szCs w:val="22"/>
              </w:rPr>
              <w:t>значение</w:t>
            </w:r>
          </w:p>
        </w:tc>
        <w:tc>
          <w:tcPr>
            <w:tcW w:w="36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055DD2" w14:textId="77777777" w:rsidR="00D966FF" w:rsidRPr="005B29B5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5B29B5">
              <w:rPr>
                <w:sz w:val="22"/>
                <w:szCs w:val="22"/>
              </w:rPr>
              <w:t xml:space="preserve">Период, год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ECE7A6" w14:textId="77777777" w:rsidR="00D966FF" w:rsidRPr="005B29B5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5B29B5">
              <w:rPr>
                <w:sz w:val="22"/>
                <w:szCs w:val="22"/>
              </w:rPr>
              <w:t xml:space="preserve">Тип мероприятия (результата)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7FCB83" w14:textId="77777777" w:rsidR="00D966FF" w:rsidRPr="009F312D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9F312D">
              <w:rPr>
                <w:sz w:val="22"/>
                <w:szCs w:val="22"/>
              </w:rPr>
              <w:t xml:space="preserve">Связь с показателями муниципального </w:t>
            </w:r>
          </w:p>
          <w:p w14:paraId="6FAF0BE5" w14:textId="77777777" w:rsidR="00D966FF" w:rsidRPr="009F312D" w:rsidRDefault="00D966FF" w:rsidP="0077268B">
            <w:pPr>
              <w:spacing w:line="240" w:lineRule="atLeast"/>
              <w:jc w:val="center"/>
              <w:rPr>
                <w:color w:val="0070C0"/>
                <w:sz w:val="22"/>
                <w:szCs w:val="22"/>
              </w:rPr>
            </w:pPr>
            <w:r w:rsidRPr="009F312D">
              <w:rPr>
                <w:sz w:val="22"/>
                <w:szCs w:val="22"/>
              </w:rPr>
              <w:t>проекта</w:t>
            </w:r>
            <w:r w:rsidRPr="009F312D">
              <w:rPr>
                <w:color w:val="0070C0"/>
                <w:sz w:val="22"/>
                <w:szCs w:val="22"/>
              </w:rPr>
              <w:t xml:space="preserve"> </w:t>
            </w:r>
          </w:p>
        </w:tc>
      </w:tr>
      <w:tr w:rsidR="00D966FF" w:rsidRPr="00D216F5" w14:paraId="56CE0C68" w14:textId="77777777" w:rsidTr="009A3BE7">
        <w:trPr>
          <w:trHeight w:val="712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CFC537" w14:textId="77777777" w:rsidR="00D966FF" w:rsidRPr="009F312D" w:rsidRDefault="00D966FF" w:rsidP="0077268B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CDA1B4" w14:textId="77777777" w:rsidR="00D966FF" w:rsidRPr="009F312D" w:rsidRDefault="00D966FF" w:rsidP="0077268B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C13E3E" w14:textId="77777777" w:rsidR="00D966FF" w:rsidRPr="008F326A" w:rsidRDefault="00D966FF" w:rsidP="0077268B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7DD824" w14:textId="77777777" w:rsidR="00D966FF" w:rsidRPr="008F326A" w:rsidRDefault="00D966FF" w:rsidP="0077268B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D9D496" w14:textId="77777777" w:rsidR="00D966FF" w:rsidRPr="008F326A" w:rsidRDefault="00D966FF" w:rsidP="0077268B">
            <w:pPr>
              <w:spacing w:line="240" w:lineRule="atLeast"/>
              <w:jc w:val="center"/>
              <w:rPr>
                <w:color w:val="0070C0"/>
                <w:sz w:val="22"/>
                <w:szCs w:val="22"/>
              </w:rPr>
            </w:pPr>
            <w:r w:rsidRPr="008F326A">
              <w:rPr>
                <w:sz w:val="22"/>
                <w:szCs w:val="22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D73E8" w14:textId="77777777" w:rsidR="00D966FF" w:rsidRPr="008F326A" w:rsidRDefault="00D966FF" w:rsidP="0077268B">
            <w:pPr>
              <w:spacing w:line="240" w:lineRule="atLeast"/>
              <w:jc w:val="center"/>
              <w:rPr>
                <w:bCs/>
                <w:color w:val="0070C0"/>
                <w:sz w:val="22"/>
                <w:szCs w:val="22"/>
              </w:rPr>
            </w:pPr>
            <w:r w:rsidRPr="008F326A">
              <w:rPr>
                <w:bCs/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45708" w14:textId="77777777" w:rsidR="00D966FF" w:rsidRPr="005B29B5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5B29B5">
              <w:rPr>
                <w:sz w:val="22"/>
                <w:szCs w:val="22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BC03F" w14:textId="77777777" w:rsidR="00D966FF" w:rsidRPr="005B29B5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5B29B5"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B11C5" w14:textId="77777777" w:rsidR="00D966FF" w:rsidRPr="005B29B5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5B29B5">
              <w:rPr>
                <w:sz w:val="22"/>
                <w:szCs w:val="22"/>
              </w:rPr>
              <w:t>2028</w:t>
            </w:r>
            <w:r w:rsidR="004E638D">
              <w:rPr>
                <w:sz w:val="22"/>
                <w:szCs w:val="22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58716" w14:textId="77777777" w:rsidR="00D966FF" w:rsidRPr="007D58F3" w:rsidRDefault="00D966FF" w:rsidP="0077268B">
            <w:pPr>
              <w:rPr>
                <w:sz w:val="22"/>
                <w:szCs w:val="22"/>
              </w:rPr>
            </w:pPr>
            <w:r w:rsidRPr="007D58F3">
              <w:rPr>
                <w:sz w:val="22"/>
                <w:szCs w:val="22"/>
              </w:rPr>
              <w:t>2029</w:t>
            </w:r>
            <w:r w:rsidR="004E638D">
              <w:rPr>
                <w:sz w:val="22"/>
                <w:szCs w:val="22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2CA3" w14:textId="77777777" w:rsidR="00D966FF" w:rsidRPr="007D58F3" w:rsidRDefault="00D966FF" w:rsidP="0077268B">
            <w:pPr>
              <w:rPr>
                <w:sz w:val="22"/>
                <w:szCs w:val="22"/>
              </w:rPr>
            </w:pPr>
            <w:r w:rsidRPr="007D58F3">
              <w:rPr>
                <w:sz w:val="22"/>
                <w:szCs w:val="22"/>
              </w:rPr>
              <w:t>2030</w:t>
            </w:r>
            <w:r w:rsidR="004E638D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9344B" w14:textId="77777777" w:rsidR="00D966FF" w:rsidRPr="005B29B5" w:rsidRDefault="00D966FF" w:rsidP="0077268B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D7FB3B" w14:textId="77777777" w:rsidR="00D966FF" w:rsidRPr="009F312D" w:rsidRDefault="00D966FF" w:rsidP="0077268B">
            <w:pPr>
              <w:rPr>
                <w:color w:val="0070C0"/>
                <w:sz w:val="22"/>
                <w:szCs w:val="22"/>
              </w:rPr>
            </w:pPr>
          </w:p>
        </w:tc>
      </w:tr>
      <w:tr w:rsidR="00D966FF" w:rsidRPr="00D216F5" w14:paraId="59701577" w14:textId="77777777" w:rsidTr="009A3BE7">
        <w:trPr>
          <w:trHeight w:val="28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BEC2EE" w14:textId="77777777" w:rsidR="00D966FF" w:rsidRPr="000D243D" w:rsidRDefault="00D966FF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0D243D">
              <w:rPr>
                <w:color w:val="auto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48F36F" w14:textId="77777777" w:rsidR="00D966FF" w:rsidRPr="000D243D" w:rsidRDefault="00D966FF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0D243D">
              <w:rPr>
                <w:color w:val="auto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AFD466" w14:textId="77777777" w:rsidR="00D966FF" w:rsidRPr="008F326A" w:rsidRDefault="00D966FF" w:rsidP="0077268B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Cs w:val="22"/>
              </w:rPr>
            </w:pPr>
            <w:r w:rsidRPr="008F326A">
              <w:rPr>
                <w:color w:val="auto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74162F" w14:textId="77777777" w:rsidR="00D966FF" w:rsidRPr="008F326A" w:rsidRDefault="00D966FF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8F326A">
              <w:rPr>
                <w:color w:val="auto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3EDB4" w14:textId="77777777" w:rsidR="00D966FF" w:rsidRPr="008F326A" w:rsidRDefault="00D966FF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8F326A">
              <w:rPr>
                <w:color w:val="auto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2EA0E" w14:textId="77777777" w:rsidR="00D966FF" w:rsidRPr="008F326A" w:rsidRDefault="00D966FF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8F326A">
              <w:rPr>
                <w:color w:val="auto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A08DC" w14:textId="77777777" w:rsidR="00D966FF" w:rsidRPr="008F326A" w:rsidRDefault="00D966FF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8F326A">
              <w:rPr>
                <w:color w:val="auto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2975F" w14:textId="77777777" w:rsidR="00D966FF" w:rsidRPr="008F326A" w:rsidRDefault="00D966FF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8F326A">
              <w:rPr>
                <w:color w:val="auto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5DADF" w14:textId="77777777" w:rsidR="00D966FF" w:rsidRPr="000D243D" w:rsidRDefault="00D966FF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0D243D">
              <w:rPr>
                <w:color w:val="auto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822A" w14:textId="77777777" w:rsidR="00D966FF" w:rsidRPr="000D243D" w:rsidRDefault="00D966FF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06756" w14:textId="77777777" w:rsidR="00D966FF" w:rsidRPr="000D243D" w:rsidRDefault="00D966FF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994587" w14:textId="77777777" w:rsidR="00D966FF" w:rsidRPr="000D243D" w:rsidRDefault="00D966FF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0D243D">
              <w:rPr>
                <w:color w:val="auto"/>
                <w:szCs w:val="22"/>
              </w:rPr>
              <w:t>1</w:t>
            </w:r>
            <w:r>
              <w:rPr>
                <w:color w:val="auto"/>
                <w:szCs w:val="22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0D2C7B" w14:textId="77777777" w:rsidR="00D966FF" w:rsidRPr="000D243D" w:rsidRDefault="00D966FF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0D243D">
              <w:rPr>
                <w:color w:val="auto"/>
                <w:szCs w:val="22"/>
              </w:rPr>
              <w:t>1</w:t>
            </w:r>
            <w:r>
              <w:rPr>
                <w:color w:val="auto"/>
                <w:szCs w:val="22"/>
              </w:rPr>
              <w:t>3</w:t>
            </w:r>
          </w:p>
        </w:tc>
      </w:tr>
      <w:tr w:rsidR="00D966FF" w:rsidRPr="00D216F5" w14:paraId="762482E1" w14:textId="77777777" w:rsidTr="009A3BE7">
        <w:trPr>
          <w:trHeight w:val="44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F46B92" w14:textId="77777777" w:rsidR="00D966FF" w:rsidRPr="000F4497" w:rsidRDefault="00D966FF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b/>
                <w:color w:val="auto"/>
                <w:szCs w:val="22"/>
              </w:rPr>
            </w:pPr>
            <w:r w:rsidRPr="000F4497">
              <w:rPr>
                <w:szCs w:val="22"/>
              </w:rPr>
              <w:t>1.</w:t>
            </w:r>
          </w:p>
        </w:tc>
        <w:tc>
          <w:tcPr>
            <w:tcW w:w="1516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84C0" w14:textId="77777777" w:rsidR="00D966FF" w:rsidRPr="000F4497" w:rsidRDefault="00D966FF" w:rsidP="005C40E8">
            <w:pPr>
              <w:pStyle w:val="TableParagraph"/>
              <w:tabs>
                <w:tab w:val="left" w:pos="11057"/>
              </w:tabs>
              <w:spacing w:before="10"/>
              <w:ind w:left="9"/>
              <w:jc w:val="both"/>
              <w:rPr>
                <w:b/>
                <w:color w:val="auto"/>
                <w:szCs w:val="22"/>
              </w:rPr>
            </w:pPr>
            <w:r w:rsidRPr="00AE497B">
              <w:rPr>
                <w:color w:val="auto"/>
                <w:szCs w:val="22"/>
              </w:rPr>
              <w:t>Задача</w:t>
            </w:r>
            <w:r w:rsidRPr="000F4497">
              <w:rPr>
                <w:szCs w:val="22"/>
              </w:rPr>
              <w:t xml:space="preserve"> </w:t>
            </w:r>
            <w:r w:rsidR="001F258A" w:rsidRPr="000F4497">
              <w:rPr>
                <w:szCs w:val="22"/>
              </w:rPr>
              <w:t>«Выполнены проектные работы по строительству</w:t>
            </w:r>
            <w:r w:rsidR="00F32E11">
              <w:rPr>
                <w:szCs w:val="22"/>
              </w:rPr>
              <w:t>,</w:t>
            </w:r>
            <w:r w:rsidR="001F258A" w:rsidRPr="000F4497">
              <w:rPr>
                <w:szCs w:val="22"/>
              </w:rPr>
              <w:t xml:space="preserve"> реконструкции</w:t>
            </w:r>
            <w:r w:rsidR="00F32E11">
              <w:rPr>
                <w:szCs w:val="22"/>
              </w:rPr>
              <w:t xml:space="preserve"> и капитальному ремонту</w:t>
            </w:r>
            <w:r w:rsidR="001F258A" w:rsidRPr="000F4497">
              <w:rPr>
                <w:szCs w:val="22"/>
              </w:rPr>
              <w:t xml:space="preserve"> автомобильных дорог общего пользования местного значения и искусственных сооружений на них, реализ</w:t>
            </w:r>
            <w:r w:rsidR="007D58F3" w:rsidRPr="000F4497">
              <w:rPr>
                <w:szCs w:val="22"/>
              </w:rPr>
              <w:t>ованы</w:t>
            </w:r>
            <w:r w:rsidR="001F258A" w:rsidRPr="000F4497">
              <w:rPr>
                <w:szCs w:val="22"/>
              </w:rPr>
              <w:t xml:space="preserve"> проект</w:t>
            </w:r>
            <w:r w:rsidR="007D58F3" w:rsidRPr="000F4497">
              <w:rPr>
                <w:szCs w:val="22"/>
              </w:rPr>
              <w:t>ы по</w:t>
            </w:r>
            <w:r w:rsidR="001F258A" w:rsidRPr="000F4497">
              <w:rPr>
                <w:szCs w:val="22"/>
              </w:rPr>
              <w:t xml:space="preserve"> строительству и реконструкции автомобильных дорог общего пользования местного значения и искусственных сооружений на них»</w:t>
            </w:r>
          </w:p>
        </w:tc>
      </w:tr>
      <w:tr w:rsidR="00D966FF" w:rsidRPr="00D216F5" w14:paraId="402A21A3" w14:textId="77777777" w:rsidTr="009A3BE7">
        <w:trPr>
          <w:trHeight w:val="6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BDD65D" w14:textId="77777777" w:rsidR="00D966FF" w:rsidRPr="000F4497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0F4497">
              <w:rPr>
                <w:sz w:val="22"/>
                <w:szCs w:val="22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D5ABE4" w14:textId="77777777" w:rsidR="00D966FF" w:rsidRPr="000F4497" w:rsidRDefault="00DF22C8" w:rsidP="007D58F3">
            <w:pPr>
              <w:spacing w:line="240" w:lineRule="atLeast"/>
              <w:jc w:val="both"/>
              <w:rPr>
                <w:iCs/>
                <w:sz w:val="22"/>
                <w:szCs w:val="22"/>
              </w:rPr>
            </w:pPr>
            <w:r w:rsidRPr="000F4497">
              <w:rPr>
                <w:iCs/>
                <w:sz w:val="22"/>
                <w:szCs w:val="22"/>
              </w:rPr>
              <w:t>Мероприятие (результат) «</w:t>
            </w:r>
            <w:r w:rsidR="001F258A" w:rsidRPr="000F4497">
              <w:rPr>
                <w:iCs/>
                <w:sz w:val="22"/>
                <w:szCs w:val="22"/>
              </w:rPr>
              <w:t xml:space="preserve">Обеспечен прирост протяженности автомобильных дорог общего пользования местного значения, соответствующих нормативным требованиям, </w:t>
            </w:r>
            <w:r w:rsidR="0042199B">
              <w:rPr>
                <w:iCs/>
                <w:sz w:val="22"/>
                <w:szCs w:val="22"/>
              </w:rPr>
              <w:br/>
            </w:r>
            <w:r w:rsidR="001F258A" w:rsidRPr="000F4497">
              <w:rPr>
                <w:iCs/>
                <w:sz w:val="22"/>
                <w:szCs w:val="22"/>
              </w:rPr>
              <w:t>и искусственных дорожных сооружений на них</w:t>
            </w:r>
            <w:r w:rsidRPr="000F4497">
              <w:rPr>
                <w:iCs/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301848" w14:textId="77777777" w:rsidR="00D966FF" w:rsidRPr="00BF3F79" w:rsidRDefault="00D966FF" w:rsidP="0077268B">
            <w:pPr>
              <w:spacing w:line="240" w:lineRule="atLeast"/>
              <w:jc w:val="center"/>
              <w:rPr>
                <w:strike/>
                <w:sz w:val="22"/>
                <w:szCs w:val="22"/>
              </w:rPr>
            </w:pPr>
            <w:r w:rsidRPr="00BF3F79">
              <w:rPr>
                <w:sz w:val="22"/>
                <w:szCs w:val="22"/>
              </w:rPr>
              <w:t xml:space="preserve">Развитие </w:t>
            </w:r>
            <w:r w:rsidR="00C07E3C" w:rsidRPr="00BF3F79">
              <w:rPr>
                <w:sz w:val="22"/>
                <w:szCs w:val="22"/>
              </w:rPr>
              <w:br/>
            </w:r>
            <w:r w:rsidRPr="00BF3F79">
              <w:rPr>
                <w:sz w:val="22"/>
                <w:szCs w:val="22"/>
              </w:rPr>
              <w:t>и эксплуатация транспортной инфраструктуры и пассажирского транспорта города Ростова-на-Дону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203C73" w14:textId="77777777" w:rsidR="00D966FF" w:rsidRPr="0042199B" w:rsidRDefault="00D36FD2" w:rsidP="0077268B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е</w:t>
            </w:r>
            <w:r w:rsidR="00F32D06" w:rsidRPr="0042199B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BBEDC2" w14:textId="77777777" w:rsidR="00D966FF" w:rsidRPr="0042199B" w:rsidRDefault="005D067F" w:rsidP="00207878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2199B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9CE71F" w14:textId="77777777" w:rsidR="00D966FF" w:rsidRPr="0042199B" w:rsidRDefault="00D966FF" w:rsidP="00207878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2199B">
              <w:rPr>
                <w:iCs/>
                <w:sz w:val="22"/>
                <w:szCs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5B5A37" w14:textId="77777777" w:rsidR="00D966FF" w:rsidRPr="0042199B" w:rsidRDefault="00C54EFF" w:rsidP="00207878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A0D489" w14:textId="77777777" w:rsidR="00D966FF" w:rsidRPr="0042199B" w:rsidRDefault="00C54EFF" w:rsidP="00207878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065C78" w14:textId="77777777" w:rsidR="00D966FF" w:rsidRPr="0042199B" w:rsidRDefault="005D067F" w:rsidP="00207878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2199B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6331F" w14:textId="77777777" w:rsidR="00D966FF" w:rsidRPr="0042199B" w:rsidRDefault="005D067F" w:rsidP="00207878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2199B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9B3" w14:textId="77777777" w:rsidR="00D966FF" w:rsidRPr="0042199B" w:rsidRDefault="0042199B" w:rsidP="00207878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2199B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E4DEE9" w14:textId="77777777" w:rsidR="00D966FF" w:rsidRPr="0042199B" w:rsidRDefault="0064630E" w:rsidP="0064630E">
            <w:pPr>
              <w:spacing w:line="240" w:lineRule="atLeast"/>
              <w:jc w:val="center"/>
              <w:rPr>
                <w:i/>
                <w:color w:val="FF0000"/>
                <w:sz w:val="22"/>
                <w:szCs w:val="22"/>
              </w:rPr>
            </w:pPr>
            <w:r w:rsidRPr="0042199B">
              <w:rPr>
                <w:sz w:val="22"/>
                <w:szCs w:val="22"/>
              </w:rPr>
              <w:t>Строительство (реконструкция, техническое перевооружение, приобретение) объекта недвижим</w:t>
            </w:r>
            <w:r w:rsidR="00936589" w:rsidRPr="0042199B">
              <w:rPr>
                <w:sz w:val="22"/>
                <w:szCs w:val="22"/>
              </w:rPr>
              <w:t>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48640B" w14:textId="77777777" w:rsidR="00D966FF" w:rsidRPr="0042199B" w:rsidRDefault="00D966FF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14:paraId="7C32B3D6" w14:textId="77777777" w:rsidR="00D966FF" w:rsidRPr="0042199B" w:rsidRDefault="00784724" w:rsidP="0077268B">
            <w:pPr>
              <w:spacing w:line="240" w:lineRule="atLeast"/>
              <w:jc w:val="center"/>
              <w:rPr>
                <w:i/>
                <w:sz w:val="22"/>
                <w:szCs w:val="22"/>
              </w:rPr>
            </w:pPr>
            <w:r w:rsidRPr="0042199B">
              <w:rPr>
                <w:iCs/>
                <w:sz w:val="22"/>
                <w:szCs w:val="22"/>
              </w:rPr>
              <w:t>Д</w:t>
            </w:r>
            <w:r w:rsidR="00D966FF" w:rsidRPr="0042199B">
              <w:rPr>
                <w:iCs/>
                <w:sz w:val="22"/>
                <w:szCs w:val="22"/>
              </w:rPr>
              <w:t xml:space="preserve">оля автомобильных дорог, соответствующих нормативным требованиям, </w:t>
            </w:r>
            <w:r w:rsidR="0042199B">
              <w:rPr>
                <w:iCs/>
                <w:sz w:val="22"/>
                <w:szCs w:val="22"/>
              </w:rPr>
              <w:br/>
            </w:r>
            <w:r w:rsidR="00D966FF" w:rsidRPr="0042199B">
              <w:rPr>
                <w:iCs/>
                <w:sz w:val="22"/>
                <w:szCs w:val="22"/>
              </w:rPr>
              <w:t>в их общей протяженности</w:t>
            </w:r>
          </w:p>
        </w:tc>
      </w:tr>
      <w:tr w:rsidR="00D966FF" w:rsidRPr="00D216F5" w14:paraId="19C5A812" w14:textId="77777777" w:rsidTr="009A3BE7">
        <w:trPr>
          <w:trHeight w:val="913"/>
        </w:trPr>
        <w:tc>
          <w:tcPr>
            <w:tcW w:w="1559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593EA9" w14:textId="77777777" w:rsidR="00D966FF" w:rsidRPr="00203669" w:rsidRDefault="00AB307C" w:rsidP="008E58C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протяженности </w:t>
            </w:r>
            <w:r w:rsidRPr="000F4497">
              <w:rPr>
                <w:iCs/>
                <w:sz w:val="22"/>
                <w:szCs w:val="22"/>
              </w:rPr>
              <w:t>автомобильных дорог общего пользования местного значения</w:t>
            </w:r>
            <w:r>
              <w:rPr>
                <w:iCs/>
                <w:sz w:val="22"/>
                <w:szCs w:val="22"/>
              </w:rPr>
              <w:t>, за счет</w:t>
            </w:r>
            <w:r w:rsidR="00F32E11">
              <w:rPr>
                <w:sz w:val="22"/>
                <w:szCs w:val="22"/>
              </w:rPr>
              <w:t xml:space="preserve"> отремонтированных, </w:t>
            </w:r>
            <w:r w:rsidR="001F258A">
              <w:rPr>
                <w:sz w:val="22"/>
                <w:szCs w:val="22"/>
              </w:rPr>
              <w:t>реконструированных и построенных</w:t>
            </w:r>
            <w:r w:rsidR="00D966FF">
              <w:rPr>
                <w:sz w:val="22"/>
                <w:szCs w:val="22"/>
              </w:rPr>
              <w:t xml:space="preserve"> </w:t>
            </w:r>
            <w:r w:rsidR="00D966FF" w:rsidRPr="007820B6">
              <w:rPr>
                <w:iCs/>
                <w:sz w:val="22"/>
                <w:szCs w:val="22"/>
              </w:rPr>
              <w:t>автомобильны</w:t>
            </w:r>
            <w:r w:rsidR="00D966FF">
              <w:rPr>
                <w:iCs/>
                <w:sz w:val="22"/>
                <w:szCs w:val="22"/>
              </w:rPr>
              <w:t>х</w:t>
            </w:r>
            <w:r w:rsidR="00D966FF" w:rsidRPr="007820B6">
              <w:rPr>
                <w:iCs/>
                <w:sz w:val="22"/>
                <w:szCs w:val="22"/>
              </w:rPr>
              <w:t xml:space="preserve"> дорог общего пользования местного значения и искусственные дорожные сооружения на них</w:t>
            </w:r>
            <w:r>
              <w:rPr>
                <w:iCs/>
                <w:sz w:val="22"/>
                <w:szCs w:val="22"/>
              </w:rPr>
              <w:t xml:space="preserve">, </w:t>
            </w:r>
            <w:r w:rsidR="00E26861">
              <w:rPr>
                <w:iCs/>
                <w:sz w:val="22"/>
                <w:szCs w:val="22"/>
              </w:rPr>
              <w:t>п</w:t>
            </w:r>
            <w:r w:rsidR="00E26861" w:rsidRPr="00EF20D3">
              <w:rPr>
                <w:iCs/>
                <w:sz w:val="22"/>
                <w:szCs w:val="22"/>
              </w:rPr>
              <w:t>овышение пропускной способности улично-дорожной сети города Ростова-на-Дону</w:t>
            </w:r>
            <w:r w:rsidR="00E26861">
              <w:rPr>
                <w:iCs/>
                <w:sz w:val="22"/>
                <w:szCs w:val="22"/>
              </w:rPr>
              <w:t>.</w:t>
            </w:r>
          </w:p>
        </w:tc>
      </w:tr>
    </w:tbl>
    <w:p w14:paraId="4ECD89BD" w14:textId="77777777" w:rsidR="00D966FF" w:rsidRDefault="00D966FF" w:rsidP="00D966FF">
      <w:pPr>
        <w:spacing w:line="240" w:lineRule="atLeast"/>
        <w:rPr>
          <w:i/>
          <w:color w:val="0070C0"/>
          <w:sz w:val="24"/>
        </w:rPr>
      </w:pPr>
    </w:p>
    <w:p w14:paraId="3E29F146" w14:textId="77777777" w:rsidR="00784724" w:rsidRDefault="00784724" w:rsidP="00D966FF">
      <w:pPr>
        <w:spacing w:line="240" w:lineRule="atLeast"/>
        <w:jc w:val="center"/>
        <w:rPr>
          <w:rStyle w:val="13"/>
          <w:sz w:val="24"/>
          <w:szCs w:val="24"/>
        </w:rPr>
      </w:pPr>
    </w:p>
    <w:p w14:paraId="6A19ED8F" w14:textId="77777777" w:rsidR="00784724" w:rsidRDefault="00784724" w:rsidP="00D966FF">
      <w:pPr>
        <w:spacing w:line="240" w:lineRule="atLeast"/>
        <w:jc w:val="center"/>
        <w:rPr>
          <w:rStyle w:val="13"/>
          <w:sz w:val="24"/>
          <w:szCs w:val="24"/>
        </w:rPr>
      </w:pPr>
    </w:p>
    <w:p w14:paraId="7FBB6CB3" w14:textId="77777777" w:rsidR="00784724" w:rsidRDefault="00784724" w:rsidP="00D966FF">
      <w:pPr>
        <w:spacing w:line="240" w:lineRule="atLeast"/>
        <w:jc w:val="center"/>
        <w:rPr>
          <w:rStyle w:val="13"/>
          <w:sz w:val="24"/>
          <w:szCs w:val="24"/>
        </w:rPr>
      </w:pPr>
    </w:p>
    <w:p w14:paraId="5446027E" w14:textId="77777777" w:rsidR="00784724" w:rsidRDefault="00784724" w:rsidP="00D966FF">
      <w:pPr>
        <w:spacing w:line="240" w:lineRule="atLeast"/>
        <w:jc w:val="center"/>
        <w:rPr>
          <w:rStyle w:val="13"/>
          <w:sz w:val="24"/>
          <w:szCs w:val="24"/>
        </w:rPr>
      </w:pPr>
    </w:p>
    <w:p w14:paraId="1CDA722B" w14:textId="77777777" w:rsidR="00784724" w:rsidRDefault="00784724" w:rsidP="00D966FF">
      <w:pPr>
        <w:spacing w:line="240" w:lineRule="atLeast"/>
        <w:jc w:val="center"/>
        <w:rPr>
          <w:rStyle w:val="13"/>
          <w:sz w:val="24"/>
          <w:szCs w:val="24"/>
        </w:rPr>
      </w:pPr>
    </w:p>
    <w:p w14:paraId="035A9FA9" w14:textId="77777777" w:rsidR="00784724" w:rsidRDefault="00784724" w:rsidP="00D966FF">
      <w:pPr>
        <w:spacing w:line="240" w:lineRule="atLeast"/>
        <w:jc w:val="center"/>
        <w:rPr>
          <w:rStyle w:val="13"/>
          <w:sz w:val="24"/>
          <w:szCs w:val="24"/>
        </w:rPr>
      </w:pPr>
    </w:p>
    <w:p w14:paraId="46ABC72C" w14:textId="77777777" w:rsidR="00784724" w:rsidRDefault="00784724" w:rsidP="00D966FF">
      <w:pPr>
        <w:spacing w:line="240" w:lineRule="atLeast"/>
        <w:jc w:val="center"/>
        <w:rPr>
          <w:rStyle w:val="13"/>
          <w:sz w:val="24"/>
          <w:szCs w:val="24"/>
        </w:rPr>
      </w:pPr>
    </w:p>
    <w:p w14:paraId="4704C657" w14:textId="77777777" w:rsidR="00784724" w:rsidRDefault="00784724" w:rsidP="00D966FF">
      <w:pPr>
        <w:spacing w:line="240" w:lineRule="atLeast"/>
        <w:jc w:val="center"/>
        <w:rPr>
          <w:rStyle w:val="13"/>
          <w:sz w:val="24"/>
          <w:szCs w:val="24"/>
        </w:rPr>
      </w:pPr>
    </w:p>
    <w:p w14:paraId="1D39CBE7" w14:textId="77777777" w:rsidR="00784724" w:rsidRDefault="00784724" w:rsidP="00D966FF">
      <w:pPr>
        <w:spacing w:line="240" w:lineRule="atLeast"/>
        <w:jc w:val="center"/>
        <w:rPr>
          <w:rStyle w:val="13"/>
          <w:sz w:val="24"/>
          <w:szCs w:val="24"/>
        </w:rPr>
      </w:pPr>
    </w:p>
    <w:p w14:paraId="4D501DA8" w14:textId="77777777" w:rsidR="00D966FF" w:rsidRPr="009A6E3B" w:rsidRDefault="00D966FF" w:rsidP="00D966FF">
      <w:pPr>
        <w:spacing w:line="240" w:lineRule="atLeast"/>
        <w:jc w:val="center"/>
        <w:rPr>
          <w:rStyle w:val="13"/>
          <w:sz w:val="24"/>
          <w:szCs w:val="24"/>
        </w:rPr>
      </w:pPr>
      <w:r w:rsidRPr="009A6E3B">
        <w:rPr>
          <w:rStyle w:val="13"/>
          <w:sz w:val="24"/>
          <w:szCs w:val="24"/>
        </w:rPr>
        <w:lastRenderedPageBreak/>
        <w:t>5. Финансовое обеспечение реализации муниципального проекта</w:t>
      </w:r>
    </w:p>
    <w:p w14:paraId="158E8D7A" w14:textId="77777777" w:rsidR="00D966FF" w:rsidRDefault="00D966FF" w:rsidP="00D966FF">
      <w:pPr>
        <w:spacing w:line="240" w:lineRule="atLeast"/>
        <w:jc w:val="center"/>
        <w:rPr>
          <w:b/>
          <w:sz w:val="24"/>
        </w:rPr>
      </w:pPr>
    </w:p>
    <w:tbl>
      <w:tblPr>
        <w:tblW w:w="15593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1276"/>
        <w:gridCol w:w="1275"/>
        <w:gridCol w:w="1134"/>
        <w:gridCol w:w="993"/>
        <w:gridCol w:w="1559"/>
        <w:gridCol w:w="2268"/>
      </w:tblGrid>
      <w:tr w:rsidR="001D1272" w:rsidRPr="009A6E3B" w14:paraId="2BE74015" w14:textId="77777777" w:rsidTr="0042199B">
        <w:trPr>
          <w:trHeight w:val="47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D633D3" w14:textId="77777777" w:rsidR="001D1272" w:rsidRPr="009A6E3B" w:rsidRDefault="001D1272" w:rsidP="0077268B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 xml:space="preserve">№ </w:t>
            </w:r>
            <w:r w:rsidRPr="009A6E3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8EE976" w14:textId="77777777" w:rsidR="001D1272" w:rsidRPr="009A6E3B" w:rsidRDefault="001D1272" w:rsidP="0077268B">
            <w:pPr>
              <w:jc w:val="center"/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>Наименование мероприятия (результата)</w:t>
            </w:r>
          </w:p>
          <w:p w14:paraId="419F3C78" w14:textId="77777777" w:rsidR="001D1272" w:rsidRPr="009A6E3B" w:rsidRDefault="001D1272" w:rsidP="0077268B">
            <w:pPr>
              <w:jc w:val="center"/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 xml:space="preserve">и </w:t>
            </w:r>
            <w:r w:rsidRPr="004210F6">
              <w:rPr>
                <w:sz w:val="22"/>
                <w:szCs w:val="22"/>
              </w:rPr>
              <w:t>источник</w:t>
            </w:r>
            <w:r w:rsidRPr="009A6E3B">
              <w:rPr>
                <w:sz w:val="22"/>
                <w:szCs w:val="22"/>
              </w:rPr>
              <w:t xml:space="preserve">и финансирования </w:t>
            </w:r>
          </w:p>
        </w:tc>
        <w:tc>
          <w:tcPr>
            <w:tcW w:w="6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90F4" w14:textId="77777777" w:rsidR="001D1272" w:rsidRPr="004210F6" w:rsidRDefault="001D1272" w:rsidP="0077268B">
            <w:pPr>
              <w:jc w:val="center"/>
              <w:rPr>
                <w:sz w:val="22"/>
                <w:szCs w:val="22"/>
              </w:rPr>
            </w:pPr>
            <w:r w:rsidRPr="004210F6">
              <w:rPr>
                <w:sz w:val="22"/>
                <w:szCs w:val="22"/>
              </w:rPr>
              <w:t>Объем</w:t>
            </w:r>
            <w:r w:rsidRPr="009A6E3B">
              <w:rPr>
                <w:sz w:val="22"/>
                <w:szCs w:val="22"/>
              </w:rPr>
              <w:t xml:space="preserve"> финансового обеспечения </w:t>
            </w:r>
            <w:r w:rsidRPr="009A6E3B">
              <w:rPr>
                <w:sz w:val="22"/>
                <w:szCs w:val="22"/>
              </w:rPr>
              <w:br/>
            </w:r>
            <w:r w:rsidRPr="004210F6">
              <w:rPr>
                <w:sz w:val="22"/>
                <w:szCs w:val="22"/>
              </w:rPr>
              <w:t>по годам реализации</w:t>
            </w:r>
            <w:r w:rsidRPr="009A6E3B">
              <w:rPr>
                <w:sz w:val="22"/>
                <w:szCs w:val="22"/>
              </w:rPr>
              <w:t xml:space="preserve"> (</w:t>
            </w:r>
            <w:r w:rsidRPr="004210F6">
              <w:rPr>
                <w:sz w:val="22"/>
                <w:szCs w:val="22"/>
              </w:rPr>
              <w:t>тыс. рублей</w:t>
            </w:r>
            <w:r w:rsidRPr="009A6E3B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88D72" w14:textId="77777777" w:rsidR="001D1272" w:rsidRPr="009A6E3B" w:rsidRDefault="001D1272" w:rsidP="0077268B">
            <w:pPr>
              <w:jc w:val="center"/>
              <w:rPr>
                <w:sz w:val="22"/>
                <w:szCs w:val="22"/>
              </w:rPr>
            </w:pPr>
            <w:r w:rsidRPr="004210F6">
              <w:rPr>
                <w:sz w:val="22"/>
                <w:szCs w:val="22"/>
              </w:rPr>
              <w:t>Всего</w:t>
            </w:r>
            <w:r w:rsidRPr="004210F6">
              <w:rPr>
                <w:sz w:val="22"/>
                <w:szCs w:val="22"/>
              </w:rPr>
              <w:br/>
            </w:r>
            <w:r w:rsidRPr="009A6E3B">
              <w:rPr>
                <w:sz w:val="22"/>
                <w:szCs w:val="22"/>
              </w:rPr>
              <w:t>(</w:t>
            </w:r>
            <w:r w:rsidRPr="004210F6">
              <w:rPr>
                <w:sz w:val="22"/>
                <w:szCs w:val="22"/>
              </w:rPr>
              <w:t>тыс. рублей</w:t>
            </w:r>
            <w:r w:rsidRPr="009A6E3B">
              <w:rPr>
                <w:sz w:val="22"/>
                <w:szCs w:val="22"/>
              </w:rPr>
              <w:t>)</w:t>
            </w:r>
          </w:p>
        </w:tc>
      </w:tr>
      <w:tr w:rsidR="001D1272" w:rsidRPr="009A6E3B" w14:paraId="4D769398" w14:textId="77777777" w:rsidTr="0042199B">
        <w:trPr>
          <w:trHeight w:val="24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922E28" w14:textId="77777777" w:rsidR="001D1272" w:rsidRPr="009A6E3B" w:rsidRDefault="001D1272" w:rsidP="0077268B">
            <w:pPr>
              <w:rPr>
                <w:sz w:val="22"/>
                <w:szCs w:val="22"/>
              </w:rPr>
            </w:pP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01AE24" w14:textId="77777777" w:rsidR="001D1272" w:rsidRPr="009A6E3B" w:rsidRDefault="001D1272" w:rsidP="0077268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826D5A" w14:textId="77777777" w:rsidR="001D1272" w:rsidRPr="009A6E3B" w:rsidRDefault="001D1272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A9DA1A" w14:textId="77777777" w:rsidR="001D1272" w:rsidRPr="009A6E3B" w:rsidRDefault="001D1272" w:rsidP="0077268B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1116F" w14:textId="77777777" w:rsidR="001D1272" w:rsidRPr="009A6E3B" w:rsidRDefault="001D1272" w:rsidP="006A7A44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77B5" w14:textId="77777777" w:rsidR="001D1272" w:rsidRPr="009A6E3B" w:rsidRDefault="001D1272" w:rsidP="001D1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574A" w14:textId="77777777" w:rsidR="001D1272" w:rsidRPr="009A6E3B" w:rsidRDefault="001D1272" w:rsidP="001D1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606104" w14:textId="77777777" w:rsidR="001D1272" w:rsidRPr="009A6E3B" w:rsidRDefault="001D1272" w:rsidP="0077268B">
            <w:pPr>
              <w:rPr>
                <w:sz w:val="22"/>
                <w:szCs w:val="22"/>
              </w:rPr>
            </w:pPr>
          </w:p>
        </w:tc>
      </w:tr>
      <w:tr w:rsidR="001D1272" w:rsidRPr="009A6E3B" w14:paraId="55AD576B" w14:textId="77777777" w:rsidTr="0042199B">
        <w:trPr>
          <w:trHeight w:val="2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091073" w14:textId="77777777" w:rsidR="001D1272" w:rsidRPr="009A6E3B" w:rsidRDefault="001D1272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9A6E3B">
              <w:rPr>
                <w:color w:val="auto"/>
                <w:szCs w:val="22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C8EAA3" w14:textId="77777777" w:rsidR="001D1272" w:rsidRPr="009A6E3B" w:rsidRDefault="001D1272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9A6E3B">
              <w:rPr>
                <w:color w:val="auto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DE4767" w14:textId="77777777" w:rsidR="001D1272" w:rsidRPr="009A6E3B" w:rsidRDefault="001D1272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66329A" w14:textId="77777777" w:rsidR="001D1272" w:rsidRPr="009A6E3B" w:rsidRDefault="001D1272" w:rsidP="0077268B">
            <w:pPr>
              <w:spacing w:line="240" w:lineRule="atLeast"/>
              <w:ind w:left="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02545" w14:textId="77777777" w:rsidR="001D1272" w:rsidRPr="009A6E3B" w:rsidRDefault="001D1272" w:rsidP="0077268B">
            <w:pPr>
              <w:spacing w:line="240" w:lineRule="atLeast"/>
              <w:ind w:left="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B47C" w14:textId="77777777" w:rsidR="001D1272" w:rsidRDefault="001D1272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F2E2" w14:textId="77777777" w:rsidR="001D1272" w:rsidRDefault="001D1272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CC88EB" w14:textId="77777777" w:rsidR="001D1272" w:rsidRPr="009A6E3B" w:rsidRDefault="001D1272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8</w:t>
            </w:r>
          </w:p>
        </w:tc>
      </w:tr>
      <w:tr w:rsidR="001D1272" w:rsidRPr="009A6E3B" w14:paraId="29537E5C" w14:textId="77777777" w:rsidTr="0042199B">
        <w:trPr>
          <w:trHeight w:val="2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FF789D" w14:textId="77777777" w:rsidR="001D1272" w:rsidRPr="009A6E3B" w:rsidRDefault="001D1272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1.</w:t>
            </w:r>
          </w:p>
        </w:tc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0995" w14:textId="77777777" w:rsidR="001D1272" w:rsidRPr="00BF3F79" w:rsidRDefault="001D1272" w:rsidP="005C40E8">
            <w:pPr>
              <w:pStyle w:val="TableParagraph"/>
              <w:tabs>
                <w:tab w:val="left" w:pos="11057"/>
              </w:tabs>
              <w:spacing w:before="10"/>
              <w:ind w:left="9"/>
              <w:jc w:val="both"/>
              <w:rPr>
                <w:color w:val="auto"/>
                <w:szCs w:val="22"/>
              </w:rPr>
            </w:pPr>
            <w:r w:rsidRPr="00BF3F79">
              <w:rPr>
                <w:color w:val="auto"/>
                <w:szCs w:val="22"/>
              </w:rPr>
              <w:t>Задача</w:t>
            </w:r>
            <w:r w:rsidRPr="00BF3F79">
              <w:rPr>
                <w:szCs w:val="22"/>
              </w:rPr>
              <w:t xml:space="preserve"> «Выполнены проектные работы по строительству</w:t>
            </w:r>
            <w:r>
              <w:rPr>
                <w:szCs w:val="22"/>
              </w:rPr>
              <w:t xml:space="preserve">, </w:t>
            </w:r>
            <w:r w:rsidRPr="00BF3F79">
              <w:rPr>
                <w:szCs w:val="22"/>
              </w:rPr>
              <w:t>реконструкции</w:t>
            </w:r>
            <w:r>
              <w:rPr>
                <w:szCs w:val="22"/>
              </w:rPr>
              <w:t xml:space="preserve"> и капитальному ремонту</w:t>
            </w:r>
            <w:r w:rsidRPr="00BF3F79">
              <w:rPr>
                <w:szCs w:val="22"/>
              </w:rPr>
              <w:t xml:space="preserve"> автомобильных дорог общего пользования местного значения и искусственных сооружений на них, реализованы проекты по строительству и реконструкции автомобильных дорог общего пользования местного значения и искусственных сооружений на них»</w:t>
            </w:r>
          </w:p>
        </w:tc>
      </w:tr>
      <w:tr w:rsidR="001D1272" w:rsidRPr="009A6E3B" w14:paraId="36EB3F9F" w14:textId="77777777" w:rsidTr="0042199B">
        <w:trPr>
          <w:trHeight w:val="6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23521D" w14:textId="77777777" w:rsidR="001D1272" w:rsidRPr="000F4497" w:rsidRDefault="001D1272" w:rsidP="001D1272">
            <w:pPr>
              <w:spacing w:after="60" w:line="240" w:lineRule="atLeast"/>
              <w:jc w:val="both"/>
              <w:rPr>
                <w:sz w:val="22"/>
                <w:szCs w:val="22"/>
              </w:rPr>
            </w:pPr>
            <w:r w:rsidRPr="000F4497">
              <w:rPr>
                <w:sz w:val="22"/>
                <w:szCs w:val="22"/>
              </w:rPr>
              <w:t>1.1.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11C8F8" w14:textId="77777777" w:rsidR="001D1272" w:rsidRPr="000F4497" w:rsidRDefault="001D1272" w:rsidP="001D1272">
            <w:pPr>
              <w:jc w:val="both"/>
              <w:rPr>
                <w:sz w:val="22"/>
                <w:szCs w:val="22"/>
              </w:rPr>
            </w:pPr>
            <w:r w:rsidRPr="000F4497">
              <w:rPr>
                <w:iCs/>
                <w:sz w:val="22"/>
                <w:szCs w:val="22"/>
              </w:rPr>
              <w:t>Мероприятие (результат) «Обеспечен прирост протяженности автомобильных дорог общего пользования местного значения, соответствующих нормативным требованиям, и искусственных дорожных сооружений на них»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57D945" w14:textId="1D98366C" w:rsidR="001D1272" w:rsidRPr="00EE5666" w:rsidRDefault="00EE5666" w:rsidP="00F2730C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EE5666">
              <w:rPr>
                <w:sz w:val="22"/>
                <w:szCs w:val="22"/>
              </w:rPr>
              <w:t>3</w:t>
            </w:r>
            <w:r w:rsidR="00FA0AD5">
              <w:rPr>
                <w:sz w:val="22"/>
                <w:szCs w:val="22"/>
              </w:rPr>
              <w:t> 309 086,3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36EA54" w14:textId="25D969B1" w:rsidR="001D1272" w:rsidRPr="004C23B2" w:rsidRDefault="003A1948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148 938,9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8968D" w14:textId="77777777" w:rsidR="001D1272" w:rsidRPr="004C23B2" w:rsidRDefault="001D1272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406B" w14:textId="77777777" w:rsidR="001D1272" w:rsidRDefault="001D1272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0E41" w14:textId="77777777" w:rsidR="001D1272" w:rsidRDefault="001D1272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F7B519" w14:textId="276E6460" w:rsidR="001D1272" w:rsidRPr="004C23B2" w:rsidRDefault="003A1948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3 458 025,2</w:t>
            </w:r>
          </w:p>
        </w:tc>
      </w:tr>
      <w:tr w:rsidR="001D1272" w:rsidRPr="009A6E3B" w14:paraId="6F9F3116" w14:textId="77777777" w:rsidTr="0042199B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F491CC" w14:textId="77777777" w:rsidR="001D1272" w:rsidRPr="009A6E3B" w:rsidRDefault="001D1272" w:rsidP="001D1272">
            <w:pPr>
              <w:spacing w:after="60" w:line="240" w:lineRule="atLeast"/>
              <w:jc w:val="both"/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>1</w:t>
            </w:r>
            <w:r w:rsidRPr="009A6E3B">
              <w:rPr>
                <w:sz w:val="22"/>
                <w:szCs w:val="22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8A338D" w14:textId="77777777" w:rsidR="001D1272" w:rsidRPr="009A6E3B" w:rsidRDefault="001D1272" w:rsidP="001D1272">
            <w:pPr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E86630" w14:textId="77777777" w:rsidR="001D1272" w:rsidRPr="00EE5666" w:rsidRDefault="00EE5666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EE5666">
              <w:rPr>
                <w:sz w:val="22"/>
                <w:szCs w:val="22"/>
              </w:rPr>
              <w:t>2 905 119,1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A52197" w14:textId="77777777" w:rsidR="001D1272" w:rsidRPr="004C23B2" w:rsidRDefault="0036636B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69C43" w14:textId="77777777" w:rsidR="001D1272" w:rsidRPr="004C23B2" w:rsidRDefault="001D1272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7A39" w14:textId="77777777" w:rsidR="001D1272" w:rsidRPr="004C23B2" w:rsidRDefault="001D1272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CC47" w14:textId="77777777" w:rsidR="001D1272" w:rsidRPr="004C23B2" w:rsidRDefault="001D1272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FF8508" w14:textId="77777777" w:rsidR="001D1272" w:rsidRPr="004C23B2" w:rsidRDefault="00EE5666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EE5666">
              <w:rPr>
                <w:sz w:val="22"/>
                <w:szCs w:val="22"/>
              </w:rPr>
              <w:t>2 905 119,1</w:t>
            </w:r>
          </w:p>
        </w:tc>
      </w:tr>
      <w:tr w:rsidR="001D1272" w:rsidRPr="009A6E3B" w14:paraId="34BE1B47" w14:textId="77777777" w:rsidTr="0042199B">
        <w:trPr>
          <w:trHeight w:val="4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2B0723" w14:textId="77777777" w:rsidR="001D1272" w:rsidRPr="009A6E3B" w:rsidRDefault="001D1272" w:rsidP="001D1272">
            <w:pPr>
              <w:spacing w:after="60" w:line="240" w:lineRule="atLeast"/>
              <w:jc w:val="both"/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>2</w:t>
            </w:r>
            <w:r w:rsidRPr="009A6E3B">
              <w:rPr>
                <w:sz w:val="22"/>
                <w:szCs w:val="22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BDA428" w14:textId="77777777" w:rsidR="001D1272" w:rsidRPr="009A6E3B" w:rsidRDefault="001D1272" w:rsidP="001D1272">
            <w:pPr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4F4F3A" w14:textId="0CC6DC31" w:rsidR="001D1272" w:rsidRPr="00EE5666" w:rsidRDefault="00FA0AD5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75 458,2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9F1C7E" w14:textId="67978CCE" w:rsidR="001D1272" w:rsidRPr="004C23B2" w:rsidRDefault="003A1948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148 938,9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4DEFE" w14:textId="77777777" w:rsidR="001D1272" w:rsidRPr="004C23B2" w:rsidRDefault="001D1272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B294" w14:textId="77777777" w:rsidR="001D1272" w:rsidRDefault="001D1272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BECA" w14:textId="77777777" w:rsidR="001D1272" w:rsidRDefault="001D1272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AA424C" w14:textId="3272536D" w:rsidR="001D1272" w:rsidRPr="004C23B2" w:rsidRDefault="003A1948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224 397,1</w:t>
            </w:r>
          </w:p>
        </w:tc>
      </w:tr>
      <w:tr w:rsidR="001D1272" w:rsidRPr="009A6E3B" w14:paraId="46A96D6E" w14:textId="77777777" w:rsidTr="0042199B">
        <w:trPr>
          <w:trHeight w:val="4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293913" w14:textId="77777777" w:rsidR="001D1272" w:rsidRPr="009A6E3B" w:rsidRDefault="001D1272" w:rsidP="001D1272">
            <w:pPr>
              <w:spacing w:after="60"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7F7647" w14:textId="77777777" w:rsidR="001D1272" w:rsidRPr="009A6E3B" w:rsidRDefault="001D1272" w:rsidP="001D1272">
            <w:pPr>
              <w:rPr>
                <w:sz w:val="22"/>
                <w:szCs w:val="22"/>
              </w:rPr>
            </w:pPr>
            <w:r w:rsidRPr="00D238F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E95CAF" w14:textId="77777777" w:rsidR="001D1272" w:rsidRDefault="001D1272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328 509,0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9565B6" w14:textId="77777777" w:rsidR="001D1272" w:rsidRDefault="001D1272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BE389" w14:textId="77777777" w:rsidR="001D1272" w:rsidRPr="004C23B2" w:rsidRDefault="001D1272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F8AE" w14:textId="77777777" w:rsidR="001D1272" w:rsidRDefault="001D1272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F2FE" w14:textId="77777777" w:rsidR="001D1272" w:rsidRDefault="001D1272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AAD490" w14:textId="77777777" w:rsidR="001D1272" w:rsidRDefault="00FC7AF2" w:rsidP="001D1272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328 509,0</w:t>
            </w:r>
          </w:p>
        </w:tc>
      </w:tr>
      <w:tr w:rsidR="003A1948" w:rsidRPr="009A6E3B" w14:paraId="516B6F80" w14:textId="77777777" w:rsidTr="0042199B">
        <w:trPr>
          <w:trHeight w:val="332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D7FBFC" w14:textId="77777777" w:rsidR="003A1948" w:rsidRPr="009A6E3B" w:rsidRDefault="003A1948" w:rsidP="003A1948">
            <w:pPr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 xml:space="preserve">ИТОГО </w:t>
            </w:r>
            <w:r w:rsidRPr="00EF6CD6">
              <w:rPr>
                <w:sz w:val="22"/>
                <w:szCs w:val="22"/>
              </w:rPr>
              <w:t>ПО МУНИЦИПАЛЬНОМУ ПРОЕКТУ,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EAE962" w14:textId="33831086" w:rsidR="003A1948" w:rsidRPr="004C23B2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EE5666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309 086,3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0831BD" w14:textId="077003D6" w:rsidR="003A1948" w:rsidRPr="004C23B2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148 938,9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8F108" w14:textId="77777777" w:rsidR="003A1948" w:rsidRPr="004C23B2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A3C9" w14:textId="77777777" w:rsidR="003A1948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F34BA" w14:textId="77777777" w:rsidR="003A1948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F6B430" w14:textId="0FE10765" w:rsidR="003A1948" w:rsidRPr="004C23B2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3 458 025,2</w:t>
            </w:r>
          </w:p>
        </w:tc>
      </w:tr>
      <w:tr w:rsidR="003A1948" w:rsidRPr="009A6E3B" w14:paraId="60DDF9E0" w14:textId="77777777" w:rsidTr="0042199B">
        <w:trPr>
          <w:trHeight w:val="404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16814" w14:textId="77777777" w:rsidR="003A1948" w:rsidRPr="009A6E3B" w:rsidRDefault="003A1948" w:rsidP="003A1948">
            <w:pPr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22944B" w14:textId="461DB6CD" w:rsidR="003A1948" w:rsidRPr="004C23B2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EE5666">
              <w:rPr>
                <w:sz w:val="22"/>
                <w:szCs w:val="22"/>
              </w:rPr>
              <w:t>2 905 119,1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9FD098" w14:textId="77777777" w:rsidR="003A1948" w:rsidRPr="004C23B2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23EC6" w14:textId="77777777" w:rsidR="003A1948" w:rsidRPr="004C23B2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E69B" w14:textId="77777777" w:rsidR="003A1948" w:rsidRPr="004C23B2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9662" w14:textId="77777777" w:rsidR="003A1948" w:rsidRPr="004C23B2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5311C7" w14:textId="46E563F0" w:rsidR="003A1948" w:rsidRPr="004C23B2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EE5666">
              <w:rPr>
                <w:sz w:val="22"/>
                <w:szCs w:val="22"/>
              </w:rPr>
              <w:t>2 905 119,1</w:t>
            </w:r>
          </w:p>
        </w:tc>
      </w:tr>
      <w:tr w:rsidR="003A1948" w:rsidRPr="009A6E3B" w14:paraId="3A2B4875" w14:textId="77777777" w:rsidTr="0042199B">
        <w:trPr>
          <w:trHeight w:val="423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7E682" w14:textId="77777777" w:rsidR="003A1948" w:rsidRPr="009A6E3B" w:rsidRDefault="003A1948" w:rsidP="003A1948">
            <w:pPr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E2E4CB" w14:textId="7CFAB34E" w:rsidR="003A1948" w:rsidRPr="004C23B2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75 458,2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6FF1E0" w14:textId="2FDE0C33" w:rsidR="003A1948" w:rsidRPr="004C23B2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148 938,9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EE5B5" w14:textId="77777777" w:rsidR="003A1948" w:rsidRPr="004C23B2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2799" w14:textId="77777777" w:rsidR="003A1948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E010" w14:textId="77777777" w:rsidR="003A1948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4C23B2">
              <w:rPr>
                <w:sz w:val="22"/>
                <w:szCs w:val="22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E6AA97" w14:textId="6937DB81" w:rsidR="003A1948" w:rsidRPr="004C23B2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224 397,1</w:t>
            </w:r>
          </w:p>
        </w:tc>
      </w:tr>
      <w:tr w:rsidR="003A1948" w:rsidRPr="009A6E3B" w14:paraId="174D0EA2" w14:textId="77777777" w:rsidTr="0042199B">
        <w:trPr>
          <w:trHeight w:val="423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79609" w14:textId="77777777" w:rsidR="003A1948" w:rsidRPr="009A6E3B" w:rsidRDefault="003A1948" w:rsidP="003A1948">
            <w:pPr>
              <w:rPr>
                <w:sz w:val="22"/>
                <w:szCs w:val="22"/>
              </w:rPr>
            </w:pPr>
            <w:r w:rsidRPr="00D238F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938F77" w14:textId="77777777" w:rsidR="003A1948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328 509,0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F3AAEA" w14:textId="77777777" w:rsidR="003A1948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08EF4" w14:textId="77777777" w:rsidR="003A1948" w:rsidRPr="004C23B2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E61B" w14:textId="77777777" w:rsidR="003A1948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06DE1" w14:textId="77777777" w:rsidR="003A1948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D422EF" w14:textId="1EECE498" w:rsidR="003A1948" w:rsidRDefault="003A1948" w:rsidP="003A194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328 509,0</w:t>
            </w:r>
          </w:p>
        </w:tc>
      </w:tr>
    </w:tbl>
    <w:p w14:paraId="02370E3C" w14:textId="77777777" w:rsidR="00D966FF" w:rsidRDefault="00D966FF" w:rsidP="00D966FF">
      <w:pPr>
        <w:jc w:val="both"/>
        <w:rPr>
          <w:sz w:val="22"/>
          <w:szCs w:val="22"/>
          <w:highlight w:val="cyan"/>
        </w:rPr>
      </w:pPr>
    </w:p>
    <w:p w14:paraId="1529BBD0" w14:textId="77777777" w:rsidR="00D966FF" w:rsidRDefault="00D966FF" w:rsidP="00D966FF">
      <w:pPr>
        <w:jc w:val="center"/>
        <w:rPr>
          <w:sz w:val="24"/>
        </w:rPr>
      </w:pPr>
      <w:r w:rsidRPr="00157E24">
        <w:rPr>
          <w:sz w:val="24"/>
        </w:rPr>
        <w:t xml:space="preserve">6. Дополнительная информация </w:t>
      </w:r>
    </w:p>
    <w:p w14:paraId="7D16CDE3" w14:textId="77777777" w:rsidR="005E316B" w:rsidRPr="00157E24" w:rsidRDefault="005E316B" w:rsidP="00D966FF">
      <w:pPr>
        <w:jc w:val="center"/>
        <w:rPr>
          <w:sz w:val="24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701"/>
      </w:tblGrid>
      <w:tr w:rsidR="00D966FF" w:rsidRPr="00CC7386" w14:paraId="1AB04DC6" w14:textId="77777777" w:rsidTr="0042199B">
        <w:trPr>
          <w:trHeight w:val="958"/>
        </w:trPr>
        <w:tc>
          <w:tcPr>
            <w:tcW w:w="1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57E90" w14:textId="77777777" w:rsidR="004E638D" w:rsidRDefault="004E638D" w:rsidP="004E638D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iCs/>
                <w:sz w:val="24"/>
              </w:rPr>
              <w:t>Количество отремонтированных,</w:t>
            </w:r>
            <w:r w:rsidRPr="00C75738">
              <w:rPr>
                <w:iCs/>
                <w:sz w:val="24"/>
              </w:rPr>
              <w:t xml:space="preserve"> </w:t>
            </w:r>
            <w:r>
              <w:rPr>
                <w:iCs/>
                <w:sz w:val="24"/>
              </w:rPr>
              <w:t xml:space="preserve">построенных и </w:t>
            </w:r>
            <w:r>
              <w:rPr>
                <w:sz w:val="22"/>
                <w:szCs w:val="22"/>
              </w:rPr>
              <w:t xml:space="preserve">реконструированных </w:t>
            </w:r>
            <w:r>
              <w:rPr>
                <w:iCs/>
                <w:sz w:val="24"/>
              </w:rPr>
              <w:t xml:space="preserve">автомобильных </w:t>
            </w:r>
            <w:r w:rsidRPr="00C75738">
              <w:rPr>
                <w:iCs/>
                <w:sz w:val="24"/>
              </w:rPr>
              <w:t>дорог будет определен</w:t>
            </w:r>
            <w:r>
              <w:rPr>
                <w:iCs/>
                <w:sz w:val="24"/>
              </w:rPr>
              <w:t>о</w:t>
            </w:r>
            <w:r w:rsidRPr="00C75738">
              <w:rPr>
                <w:iCs/>
                <w:sz w:val="24"/>
              </w:rPr>
              <w:t xml:space="preserve"> при формировании бюджета </w:t>
            </w:r>
            <w:r>
              <w:rPr>
                <w:iCs/>
                <w:sz w:val="24"/>
              </w:rPr>
              <w:br/>
            </w:r>
            <w:r w:rsidRPr="00C75738">
              <w:rPr>
                <w:iCs/>
                <w:sz w:val="24"/>
              </w:rPr>
              <w:t>на очередной финансовый год</w:t>
            </w:r>
          </w:p>
          <w:p w14:paraId="75355950" w14:textId="77777777" w:rsidR="00D966FF" w:rsidRPr="00CC7386" w:rsidRDefault="00D966FF" w:rsidP="0077268B">
            <w:pPr>
              <w:rPr>
                <w:i/>
                <w:sz w:val="24"/>
              </w:rPr>
            </w:pPr>
          </w:p>
        </w:tc>
      </w:tr>
    </w:tbl>
    <w:p w14:paraId="78A45435" w14:textId="77777777" w:rsidR="004836AD" w:rsidRDefault="004836AD" w:rsidP="00D966FF">
      <w:pPr>
        <w:pStyle w:val="110"/>
        <w:tabs>
          <w:tab w:val="left" w:pos="851"/>
          <w:tab w:val="left" w:pos="11057"/>
        </w:tabs>
        <w:rPr>
          <w:rFonts w:ascii="Times New Roman" w:hAnsi="Times New Roman"/>
          <w:b w:val="0"/>
          <w:color w:val="auto"/>
        </w:rPr>
      </w:pPr>
    </w:p>
    <w:p w14:paraId="533F66B2" w14:textId="77777777" w:rsidR="004836AD" w:rsidRDefault="004836AD" w:rsidP="00D966FF">
      <w:pPr>
        <w:pStyle w:val="110"/>
        <w:tabs>
          <w:tab w:val="left" w:pos="851"/>
          <w:tab w:val="left" w:pos="11057"/>
        </w:tabs>
        <w:rPr>
          <w:rFonts w:ascii="Times New Roman" w:hAnsi="Times New Roman"/>
          <w:b w:val="0"/>
          <w:color w:val="auto"/>
        </w:rPr>
      </w:pPr>
    </w:p>
    <w:p w14:paraId="425394CE" w14:textId="77777777" w:rsidR="004836AD" w:rsidRDefault="004836AD" w:rsidP="00D966FF">
      <w:pPr>
        <w:pStyle w:val="110"/>
        <w:tabs>
          <w:tab w:val="left" w:pos="851"/>
          <w:tab w:val="left" w:pos="11057"/>
        </w:tabs>
        <w:rPr>
          <w:rFonts w:ascii="Times New Roman" w:hAnsi="Times New Roman"/>
          <w:b w:val="0"/>
          <w:color w:val="auto"/>
        </w:rPr>
      </w:pPr>
    </w:p>
    <w:p w14:paraId="1B806A05" w14:textId="77777777" w:rsidR="005E316B" w:rsidRPr="005E316B" w:rsidRDefault="005E316B" w:rsidP="005E316B"/>
    <w:p w14:paraId="28700AB9" w14:textId="77777777" w:rsidR="00D966FF" w:rsidRDefault="00D966FF" w:rsidP="00D966FF">
      <w:pPr>
        <w:pStyle w:val="110"/>
        <w:tabs>
          <w:tab w:val="left" w:pos="851"/>
          <w:tab w:val="left" w:pos="11057"/>
        </w:tabs>
        <w:rPr>
          <w:rFonts w:ascii="Times New Roman" w:hAnsi="Times New Roman"/>
          <w:b w:val="0"/>
          <w:color w:val="auto"/>
        </w:rPr>
      </w:pPr>
      <w:r w:rsidRPr="00157E24">
        <w:rPr>
          <w:rFonts w:ascii="Times New Roman" w:hAnsi="Times New Roman"/>
          <w:b w:val="0"/>
          <w:color w:val="auto"/>
        </w:rPr>
        <w:lastRenderedPageBreak/>
        <w:t xml:space="preserve">7. План реализации муниципального проекта </w:t>
      </w:r>
    </w:p>
    <w:p w14:paraId="6D582AEE" w14:textId="77777777" w:rsidR="005E316B" w:rsidRPr="005E316B" w:rsidRDefault="005E316B" w:rsidP="005E316B">
      <w:pPr>
        <w:jc w:val="center"/>
        <w:rPr>
          <w:sz w:val="24"/>
          <w:szCs w:val="24"/>
        </w:rPr>
      </w:pPr>
    </w:p>
    <w:tbl>
      <w:tblPr>
        <w:tblW w:w="15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4394"/>
        <w:gridCol w:w="1134"/>
        <w:gridCol w:w="1134"/>
        <w:gridCol w:w="11"/>
        <w:gridCol w:w="2257"/>
        <w:gridCol w:w="11"/>
        <w:gridCol w:w="1973"/>
        <w:gridCol w:w="11"/>
        <w:gridCol w:w="3533"/>
        <w:gridCol w:w="11"/>
      </w:tblGrid>
      <w:tr w:rsidR="00D966FF" w:rsidRPr="001875C9" w14:paraId="55FBE589" w14:textId="77777777" w:rsidTr="004F7AB9">
        <w:trPr>
          <w:trHeight w:val="393"/>
        </w:trPr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3D07D" w14:textId="77777777" w:rsidR="00D966FF" w:rsidRPr="001875C9" w:rsidRDefault="00D966FF" w:rsidP="0077268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 xml:space="preserve">№ </w:t>
            </w:r>
          </w:p>
          <w:p w14:paraId="78123821" w14:textId="77777777" w:rsidR="00D966FF" w:rsidRPr="001875C9" w:rsidRDefault="00D966FF" w:rsidP="0077268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п/п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003954" w14:textId="77777777" w:rsidR="00D966FF" w:rsidRPr="001875C9" w:rsidRDefault="00D966FF" w:rsidP="0077268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Наименование</w:t>
            </w:r>
          </w:p>
          <w:p w14:paraId="19A448B9" w14:textId="77777777" w:rsidR="00D966FF" w:rsidRPr="001875C9" w:rsidRDefault="00D966FF" w:rsidP="0077268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 xml:space="preserve">мероприятия (результата), </w:t>
            </w:r>
          </w:p>
          <w:p w14:paraId="4E86A8C3" w14:textId="77777777" w:rsidR="00D966FF" w:rsidRPr="001875C9" w:rsidRDefault="00D966FF" w:rsidP="0077268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контрольной точки</w:t>
            </w:r>
          </w:p>
        </w:tc>
        <w:tc>
          <w:tcPr>
            <w:tcW w:w="22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052C97" w14:textId="77777777" w:rsidR="00D966FF" w:rsidRPr="001875C9" w:rsidRDefault="00D966FF" w:rsidP="0077268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Срок реализации</w:t>
            </w:r>
          </w:p>
          <w:p w14:paraId="248C57FA" w14:textId="77777777" w:rsidR="00D966FF" w:rsidRPr="001875C9" w:rsidRDefault="00D966FF" w:rsidP="0077268B">
            <w:pPr>
              <w:spacing w:line="216" w:lineRule="auto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17D15C" w14:textId="77777777" w:rsidR="00D966FF" w:rsidRPr="001875C9" w:rsidRDefault="00D966FF" w:rsidP="0077268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Ответственный исполнитель</w:t>
            </w:r>
          </w:p>
          <w:p w14:paraId="27C79176" w14:textId="77777777" w:rsidR="00D966FF" w:rsidRPr="001875C9" w:rsidRDefault="00D966FF" w:rsidP="0077268B">
            <w:pPr>
              <w:spacing w:line="216" w:lineRule="auto"/>
              <w:jc w:val="center"/>
              <w:rPr>
                <w:color w:val="0070C0"/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(</w:t>
            </w:r>
            <w:r w:rsidR="00A53AF4">
              <w:rPr>
                <w:sz w:val="22"/>
                <w:szCs w:val="22"/>
              </w:rPr>
              <w:t xml:space="preserve">ФИО, </w:t>
            </w:r>
            <w:r w:rsidRPr="001875C9">
              <w:rPr>
                <w:sz w:val="22"/>
                <w:szCs w:val="22"/>
              </w:rPr>
              <w:t xml:space="preserve">должность)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2429F2" w14:textId="77777777" w:rsidR="00D966FF" w:rsidRPr="00105A7A" w:rsidRDefault="00D966FF" w:rsidP="0077268B">
            <w:pPr>
              <w:spacing w:line="216" w:lineRule="auto"/>
              <w:jc w:val="center"/>
              <w:rPr>
                <w:strike/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 xml:space="preserve">Вид </w:t>
            </w:r>
            <w:r w:rsidRPr="001875C9">
              <w:rPr>
                <w:sz w:val="22"/>
                <w:szCs w:val="22"/>
              </w:rPr>
              <w:br/>
              <w:t xml:space="preserve">и характеристика подтверждающего документа </w:t>
            </w:r>
          </w:p>
          <w:p w14:paraId="3C69E6BB" w14:textId="77777777" w:rsidR="00D966FF" w:rsidRPr="001875C9" w:rsidRDefault="00D966FF" w:rsidP="0077268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C56827" w14:textId="77777777" w:rsidR="00D966FF" w:rsidRPr="001875C9" w:rsidRDefault="00D966FF" w:rsidP="0077268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Информационная система (источник данных)</w:t>
            </w:r>
          </w:p>
          <w:p w14:paraId="4139804D" w14:textId="77777777" w:rsidR="00D966FF" w:rsidRPr="001875C9" w:rsidRDefault="00D966FF" w:rsidP="0077268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</w:tr>
      <w:tr w:rsidR="00D966FF" w:rsidRPr="001875C9" w14:paraId="1D552F97" w14:textId="77777777" w:rsidTr="004F7AB9">
        <w:trPr>
          <w:gridAfter w:val="1"/>
          <w:wAfter w:w="11" w:type="dxa"/>
          <w:trHeight w:val="499"/>
        </w:trPr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19143" w14:textId="77777777" w:rsidR="00D966FF" w:rsidRPr="001875C9" w:rsidRDefault="00D966FF" w:rsidP="0077268B">
            <w:pPr>
              <w:rPr>
                <w:sz w:val="22"/>
                <w:szCs w:val="22"/>
              </w:rPr>
            </w:pP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4E7EAC" w14:textId="77777777" w:rsidR="00D966FF" w:rsidRPr="001875C9" w:rsidRDefault="00D966FF" w:rsidP="0077268B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E6354" w14:textId="77777777" w:rsidR="00D966FF" w:rsidRPr="001875C9" w:rsidRDefault="00D966FF" w:rsidP="0077268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начало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155500" w14:textId="77777777" w:rsidR="00D966FF" w:rsidRPr="001875C9" w:rsidRDefault="00D966FF" w:rsidP="0077268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окончание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6A9F6B" w14:textId="77777777" w:rsidR="00D966FF" w:rsidRPr="001875C9" w:rsidRDefault="00D966FF" w:rsidP="0077268B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728B1C" w14:textId="77777777" w:rsidR="00D966FF" w:rsidRPr="001875C9" w:rsidRDefault="00D966FF" w:rsidP="0077268B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4F96B4" w14:textId="77777777" w:rsidR="00D966FF" w:rsidRPr="001875C9" w:rsidRDefault="00D966FF" w:rsidP="0077268B">
            <w:pPr>
              <w:rPr>
                <w:color w:val="0070C0"/>
                <w:sz w:val="22"/>
                <w:szCs w:val="22"/>
              </w:rPr>
            </w:pPr>
          </w:p>
        </w:tc>
      </w:tr>
      <w:tr w:rsidR="00D966FF" w:rsidRPr="001875C9" w14:paraId="0B6937B7" w14:textId="77777777" w:rsidTr="004F7AB9">
        <w:trPr>
          <w:gridAfter w:val="1"/>
          <w:wAfter w:w="11" w:type="dxa"/>
          <w:trHeight w:val="259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0F702C" w14:textId="77777777" w:rsidR="00D966FF" w:rsidRPr="001875C9" w:rsidRDefault="00D966FF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1875C9">
              <w:rPr>
                <w:color w:val="auto"/>
                <w:szCs w:val="22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4F2A4B" w14:textId="77777777" w:rsidR="00D966FF" w:rsidRPr="001875C9" w:rsidRDefault="00D966FF" w:rsidP="0077268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1875C9">
              <w:rPr>
                <w:color w:val="auto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163EB5" w14:textId="77777777" w:rsidR="00D966FF" w:rsidRPr="001875C9" w:rsidRDefault="00D966FF" w:rsidP="0077268B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Cs w:val="22"/>
              </w:rPr>
            </w:pPr>
            <w:r w:rsidRPr="001875C9">
              <w:rPr>
                <w:color w:val="auto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70A031" w14:textId="77777777" w:rsidR="00D966FF" w:rsidRPr="001875C9" w:rsidRDefault="00D966FF" w:rsidP="0077268B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Cs w:val="22"/>
              </w:rPr>
            </w:pPr>
            <w:r w:rsidRPr="001875C9">
              <w:rPr>
                <w:color w:val="auto"/>
                <w:szCs w:val="22"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BE23C8" w14:textId="77777777" w:rsidR="00D966FF" w:rsidRPr="001875C9" w:rsidRDefault="00D966FF" w:rsidP="0077268B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Cs w:val="22"/>
              </w:rPr>
            </w:pPr>
            <w:r w:rsidRPr="001875C9">
              <w:rPr>
                <w:color w:val="auto"/>
                <w:szCs w:val="22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6FA166" w14:textId="77777777" w:rsidR="00D966FF" w:rsidRPr="001875C9" w:rsidRDefault="00D966FF" w:rsidP="0077268B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Cs w:val="22"/>
              </w:rPr>
            </w:pPr>
            <w:r w:rsidRPr="001875C9">
              <w:rPr>
                <w:color w:val="auto"/>
                <w:szCs w:val="22"/>
              </w:rPr>
              <w:t>6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8F958D" w14:textId="77777777" w:rsidR="00D966FF" w:rsidRPr="001875C9" w:rsidRDefault="00D966FF" w:rsidP="0077268B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Cs w:val="22"/>
              </w:rPr>
            </w:pPr>
            <w:r w:rsidRPr="001875C9">
              <w:rPr>
                <w:color w:val="auto"/>
                <w:szCs w:val="22"/>
              </w:rPr>
              <w:t>7</w:t>
            </w:r>
          </w:p>
        </w:tc>
      </w:tr>
      <w:tr w:rsidR="00D966FF" w:rsidRPr="001875C9" w14:paraId="4F56E2BC" w14:textId="77777777" w:rsidTr="00D36FD2">
        <w:trPr>
          <w:trHeight w:val="28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B13C3" w14:textId="77777777" w:rsidR="00D966FF" w:rsidRPr="001875C9" w:rsidRDefault="00D966FF" w:rsidP="0077268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1.</w:t>
            </w:r>
          </w:p>
        </w:tc>
        <w:tc>
          <w:tcPr>
            <w:tcW w:w="1446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820718" w14:textId="77777777" w:rsidR="00D966FF" w:rsidRPr="001875C9" w:rsidRDefault="00D966FF" w:rsidP="004A3AFC">
            <w:pPr>
              <w:pStyle w:val="TableParagraph"/>
              <w:tabs>
                <w:tab w:val="left" w:pos="11057"/>
              </w:tabs>
              <w:spacing w:before="10"/>
              <w:jc w:val="both"/>
              <w:rPr>
                <w:color w:val="auto"/>
                <w:szCs w:val="22"/>
              </w:rPr>
            </w:pPr>
            <w:r w:rsidRPr="000F4497">
              <w:rPr>
                <w:szCs w:val="22"/>
              </w:rPr>
              <w:t xml:space="preserve">Задача </w:t>
            </w:r>
            <w:r w:rsidR="001F258A" w:rsidRPr="000F4497">
              <w:rPr>
                <w:szCs w:val="22"/>
              </w:rPr>
              <w:t>«Выполнены проектные работы по строительству</w:t>
            </w:r>
            <w:r w:rsidR="00F32E11">
              <w:rPr>
                <w:szCs w:val="22"/>
              </w:rPr>
              <w:t>,</w:t>
            </w:r>
            <w:r w:rsidR="001F258A" w:rsidRPr="000F4497">
              <w:rPr>
                <w:szCs w:val="22"/>
              </w:rPr>
              <w:t xml:space="preserve"> реконструкции</w:t>
            </w:r>
            <w:r w:rsidR="00F32E11">
              <w:rPr>
                <w:szCs w:val="22"/>
              </w:rPr>
              <w:t xml:space="preserve"> и капитальному ремонту</w:t>
            </w:r>
            <w:r w:rsidR="001F258A" w:rsidRPr="000F4497">
              <w:rPr>
                <w:szCs w:val="22"/>
              </w:rPr>
              <w:t xml:space="preserve"> автомобильных дорог общего пользования местного значения и искусственных сооружений на них, </w:t>
            </w:r>
            <w:r w:rsidR="00DC49D2" w:rsidRPr="000F4497">
              <w:rPr>
                <w:szCs w:val="22"/>
              </w:rPr>
              <w:t xml:space="preserve">реализованы проекты по </w:t>
            </w:r>
            <w:r w:rsidR="001F258A" w:rsidRPr="000F4497">
              <w:rPr>
                <w:szCs w:val="22"/>
              </w:rPr>
              <w:t>строительству и реконструкции автомобильных дорог общего пользования местного значения и искусственных сооружений на них</w:t>
            </w:r>
            <w:r w:rsidRPr="000F4497">
              <w:rPr>
                <w:szCs w:val="22"/>
              </w:rPr>
              <w:t>»</w:t>
            </w:r>
          </w:p>
        </w:tc>
      </w:tr>
      <w:tr w:rsidR="00295A30" w:rsidRPr="001875C9" w14:paraId="263D503D" w14:textId="77777777" w:rsidTr="004F7AB9">
        <w:trPr>
          <w:gridAfter w:val="1"/>
          <w:wAfter w:w="11" w:type="dxa"/>
          <w:trHeight w:val="352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4516EB" w14:textId="77777777" w:rsidR="00295A30" w:rsidRPr="001875C9" w:rsidRDefault="00295A30" w:rsidP="00295A3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1.1.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8D204C" w14:textId="77777777" w:rsidR="00456D30" w:rsidRPr="001875C9" w:rsidRDefault="00295A30" w:rsidP="000F4497">
            <w:pPr>
              <w:widowControl w:val="0"/>
              <w:spacing w:line="216" w:lineRule="auto"/>
              <w:jc w:val="both"/>
              <w:outlineLvl w:val="0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Мероприятие (результат)</w:t>
            </w:r>
            <w:r>
              <w:rPr>
                <w:sz w:val="22"/>
                <w:szCs w:val="22"/>
              </w:rPr>
              <w:t xml:space="preserve"> </w:t>
            </w:r>
            <w:r w:rsidR="00456D30" w:rsidRPr="000F4497">
              <w:rPr>
                <w:iCs/>
                <w:sz w:val="22"/>
                <w:szCs w:val="22"/>
              </w:rPr>
              <w:t xml:space="preserve">«Обеспечен прирост протяженности автомобильных дорог общего пользования местного значения, соответствующих нормативным требованиям, и искусственных дорожных сооружений </w:t>
            </w:r>
            <w:r w:rsidR="00692727">
              <w:rPr>
                <w:iCs/>
                <w:sz w:val="22"/>
                <w:szCs w:val="22"/>
              </w:rPr>
              <w:br/>
            </w:r>
            <w:r w:rsidR="00456D30" w:rsidRPr="000F4497">
              <w:rPr>
                <w:iCs/>
                <w:sz w:val="22"/>
                <w:szCs w:val="22"/>
              </w:rPr>
              <w:t>на них»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1CBECD" w14:textId="77777777" w:rsidR="00295A30" w:rsidRPr="00BF3F79" w:rsidRDefault="00295A30" w:rsidP="00A957E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3F79">
              <w:rPr>
                <w:sz w:val="22"/>
                <w:szCs w:val="22"/>
              </w:rPr>
              <w:t>01.01.202</w:t>
            </w:r>
            <w:r w:rsidR="00A957ED" w:rsidRPr="00BF3F79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D0AB59" w14:textId="77777777" w:rsidR="00295A30" w:rsidRPr="00BF3F79" w:rsidRDefault="00295A30" w:rsidP="00A957E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3F79">
              <w:rPr>
                <w:sz w:val="22"/>
                <w:szCs w:val="22"/>
              </w:rPr>
              <w:t>31.12.20</w:t>
            </w:r>
            <w:r w:rsidR="00A957ED" w:rsidRPr="00BF3F79">
              <w:rPr>
                <w:sz w:val="22"/>
                <w:szCs w:val="22"/>
              </w:rPr>
              <w:t>27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4A25F7" w14:textId="77777777" w:rsidR="00295A30" w:rsidRPr="00A53AF4" w:rsidRDefault="00A53AF4" w:rsidP="00295A3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A53AF4">
              <w:rPr>
                <w:sz w:val="22"/>
                <w:szCs w:val="22"/>
              </w:rPr>
              <w:t xml:space="preserve">Водопьянов Денис Валерьевич, директор Департамента автомобильных дорог и организации дорожного движения города </w:t>
            </w:r>
            <w:r>
              <w:rPr>
                <w:sz w:val="22"/>
                <w:szCs w:val="22"/>
              </w:rPr>
              <w:br/>
            </w:r>
            <w:r w:rsidRPr="00A53AF4">
              <w:rPr>
                <w:sz w:val="22"/>
                <w:szCs w:val="22"/>
              </w:rPr>
              <w:t>Ростова-на-Дону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9F23CA" w14:textId="77777777" w:rsidR="00295A30" w:rsidRPr="00BA0965" w:rsidRDefault="001C2A6E" w:rsidP="00295A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 о реализации муниципального проекта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2CC98F" w14:textId="77777777" w:rsidR="00295A30" w:rsidRPr="00BA0965" w:rsidRDefault="00295A30" w:rsidP="00295A30">
            <w:pPr>
              <w:jc w:val="center"/>
              <w:rPr>
                <w:sz w:val="22"/>
                <w:szCs w:val="22"/>
              </w:rPr>
            </w:pPr>
            <w:r w:rsidRPr="00BA0965">
              <w:rPr>
                <w:sz w:val="22"/>
                <w:szCs w:val="22"/>
              </w:rPr>
              <w:t>Х</w:t>
            </w:r>
          </w:p>
        </w:tc>
      </w:tr>
      <w:tr w:rsidR="00A53AF4" w:rsidRPr="001875C9" w14:paraId="0F51812E" w14:textId="77777777" w:rsidTr="00A764CC">
        <w:trPr>
          <w:gridAfter w:val="1"/>
          <w:wAfter w:w="11" w:type="dxa"/>
          <w:trHeight w:val="329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3BED1C" w14:textId="77777777" w:rsidR="00A53AF4" w:rsidRPr="001875C9" w:rsidRDefault="00A53AF4" w:rsidP="00A53AF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1.1.К.1.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040073" w14:textId="77777777" w:rsidR="00A53AF4" w:rsidRPr="008B5B4D" w:rsidRDefault="00A53AF4" w:rsidP="00A53AF4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8B5B4D">
              <w:rPr>
                <w:sz w:val="22"/>
                <w:szCs w:val="22"/>
              </w:rPr>
              <w:t>Контрольная точка</w:t>
            </w:r>
            <w:r w:rsidRPr="008B5B4D">
              <w:rPr>
                <w:i/>
                <w:sz w:val="22"/>
                <w:szCs w:val="22"/>
              </w:rPr>
              <w:t xml:space="preserve"> «</w:t>
            </w:r>
            <w:r w:rsidRPr="008B5B4D">
              <w:rPr>
                <w:sz w:val="22"/>
                <w:szCs w:val="22"/>
              </w:rPr>
              <w:t>Размещена конкурсная документация на выполнение работ»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91F4DF" w14:textId="77777777" w:rsidR="00A53AF4" w:rsidRPr="001875C9" w:rsidRDefault="00A53AF4" w:rsidP="00A53AF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6BF896" w14:textId="77777777" w:rsidR="00A53AF4" w:rsidRDefault="00A53AF4" w:rsidP="00A53AF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01.03.2026</w:t>
            </w:r>
          </w:p>
          <w:p w14:paraId="462C69B5" w14:textId="77777777" w:rsidR="00A53AF4" w:rsidRPr="00BA0965" w:rsidRDefault="00A53AF4" w:rsidP="00A53AF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01.03.2027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E02F14" w14:textId="77777777" w:rsidR="00A53AF4" w:rsidRPr="00BA0965" w:rsidRDefault="00A53AF4" w:rsidP="00A53AF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10A96">
              <w:rPr>
                <w:sz w:val="22"/>
                <w:szCs w:val="22"/>
              </w:rPr>
              <w:t xml:space="preserve">Водопьянов Денис Валерьевич, директор Департамента автомобильных дорог и организации дорожного движения города </w:t>
            </w:r>
            <w:r w:rsidRPr="00810A96">
              <w:rPr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7AE271" w14:textId="77777777" w:rsidR="00A53AF4" w:rsidRPr="004F7AB9" w:rsidRDefault="00A53AF4" w:rsidP="00A53AF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F7AB9">
              <w:rPr>
                <w:sz w:val="22"/>
                <w:szCs w:val="22"/>
              </w:rPr>
              <w:t>Конкурсная документация на выполнение работ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4DCA2A" w14:textId="77777777" w:rsidR="00A53AF4" w:rsidRPr="003613D3" w:rsidRDefault="00A53AF4" w:rsidP="00A53AF4">
            <w:pPr>
              <w:spacing w:line="216" w:lineRule="auto"/>
              <w:jc w:val="center"/>
              <w:rPr>
                <w:i/>
                <w:color w:val="FF0000"/>
                <w:sz w:val="22"/>
                <w:szCs w:val="22"/>
              </w:rPr>
            </w:pPr>
            <w:r w:rsidRPr="00157B7C">
              <w:rPr>
                <w:color w:val="000000"/>
                <w:sz w:val="22"/>
                <w:szCs w:val="22"/>
              </w:rPr>
              <w:t>Единая информационная система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br/>
              <w:t>в сфере закупок</w:t>
            </w:r>
          </w:p>
        </w:tc>
      </w:tr>
      <w:tr w:rsidR="00A53AF4" w:rsidRPr="001875C9" w14:paraId="32230A54" w14:textId="77777777" w:rsidTr="00A764CC">
        <w:trPr>
          <w:gridAfter w:val="1"/>
          <w:wAfter w:w="11" w:type="dxa"/>
          <w:trHeight w:val="314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D585F8" w14:textId="77777777" w:rsidR="00A53AF4" w:rsidRPr="001875C9" w:rsidRDefault="00A53AF4" w:rsidP="00A53AF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1.1.К.2.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816724" w14:textId="77777777" w:rsidR="00A53AF4" w:rsidRPr="008B5B4D" w:rsidRDefault="00A53AF4" w:rsidP="00A53AF4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8B5B4D">
              <w:rPr>
                <w:sz w:val="22"/>
                <w:szCs w:val="22"/>
              </w:rPr>
              <w:t>Контрольная точка</w:t>
            </w:r>
            <w:r w:rsidRPr="008B5B4D">
              <w:rPr>
                <w:i/>
                <w:sz w:val="22"/>
                <w:szCs w:val="22"/>
              </w:rPr>
              <w:t xml:space="preserve"> «</w:t>
            </w:r>
            <w:r w:rsidRPr="008B5B4D">
              <w:rPr>
                <w:sz w:val="22"/>
                <w:szCs w:val="22"/>
              </w:rPr>
              <w:t xml:space="preserve">Контракт заключен </w:t>
            </w:r>
            <w:r>
              <w:rPr>
                <w:sz w:val="22"/>
                <w:szCs w:val="22"/>
              </w:rPr>
              <w:br/>
            </w:r>
            <w:r w:rsidRPr="008B5B4D">
              <w:rPr>
                <w:sz w:val="22"/>
                <w:szCs w:val="22"/>
              </w:rPr>
              <w:t>на выполнение работ</w:t>
            </w:r>
            <w:r w:rsidRPr="008B5B4D">
              <w:rPr>
                <w:i/>
                <w:sz w:val="22"/>
                <w:szCs w:val="22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5EA712" w14:textId="77777777" w:rsidR="00A53AF4" w:rsidRPr="001875C9" w:rsidRDefault="00A53AF4" w:rsidP="00A53AF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3C32F5" w14:textId="77777777" w:rsidR="00A53AF4" w:rsidRDefault="00A53AF4" w:rsidP="00A53AF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15.04.2026</w:t>
            </w:r>
          </w:p>
          <w:p w14:paraId="3F7BBD8A" w14:textId="77777777" w:rsidR="00A53AF4" w:rsidRPr="00BA0965" w:rsidRDefault="00A53AF4" w:rsidP="00A53AF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15.04.2027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233D7D" w14:textId="77777777" w:rsidR="00A53AF4" w:rsidRPr="00BA0965" w:rsidRDefault="00A53AF4" w:rsidP="00A53AF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10A96">
              <w:rPr>
                <w:sz w:val="22"/>
                <w:szCs w:val="22"/>
              </w:rPr>
              <w:t xml:space="preserve">Водопьянов Денис Валерьевич, директор Департамента автомобильных дорог и организации дорожного движения города </w:t>
            </w:r>
            <w:r w:rsidRPr="00810A96">
              <w:rPr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FA9C89" w14:textId="77777777" w:rsidR="00A53AF4" w:rsidRPr="00BA0965" w:rsidRDefault="00A53AF4" w:rsidP="00A53AF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 контракт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53E91E" w14:textId="77777777" w:rsidR="00A53AF4" w:rsidRPr="00BA0965" w:rsidRDefault="00A53AF4" w:rsidP="00A53AF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36782">
              <w:rPr>
                <w:color w:val="000000"/>
                <w:sz w:val="22"/>
                <w:szCs w:val="22"/>
              </w:rPr>
              <w:t xml:space="preserve">Единая информационная система </w:t>
            </w:r>
            <w:r>
              <w:rPr>
                <w:color w:val="000000"/>
                <w:sz w:val="22"/>
                <w:szCs w:val="22"/>
              </w:rPr>
              <w:br/>
            </w:r>
            <w:r w:rsidRPr="00336782">
              <w:rPr>
                <w:color w:val="000000"/>
                <w:sz w:val="22"/>
                <w:szCs w:val="22"/>
              </w:rPr>
              <w:t>в сфере закупок</w:t>
            </w:r>
          </w:p>
        </w:tc>
      </w:tr>
      <w:tr w:rsidR="00DA4D09" w:rsidRPr="001875C9" w14:paraId="240E7D98" w14:textId="77777777" w:rsidTr="00517C8B">
        <w:trPr>
          <w:gridAfter w:val="1"/>
          <w:wAfter w:w="11" w:type="dxa"/>
          <w:trHeight w:val="314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4FF79C" w14:textId="77777777" w:rsidR="00DA4D09" w:rsidRPr="001875C9" w:rsidRDefault="00DA4D09" w:rsidP="00DA4D0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0EEC">
              <w:rPr>
                <w:color w:val="000000"/>
                <w:sz w:val="23"/>
                <w:szCs w:val="23"/>
              </w:rPr>
              <w:t>1.1.К.</w:t>
            </w:r>
            <w:r>
              <w:rPr>
                <w:color w:val="000000"/>
                <w:sz w:val="23"/>
                <w:szCs w:val="23"/>
              </w:rPr>
              <w:t>3</w:t>
            </w:r>
            <w:r w:rsidRPr="003A0EEC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DACCE6" w14:textId="77777777" w:rsidR="00DA4D09" w:rsidRPr="008B5B4D" w:rsidRDefault="00DA4D09" w:rsidP="00DA4D09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3A0EEC">
              <w:rPr>
                <w:color w:val="000000"/>
                <w:sz w:val="23"/>
                <w:szCs w:val="23"/>
              </w:rPr>
              <w:t>Контрольная точка</w:t>
            </w:r>
            <w:r>
              <w:rPr>
                <w:color w:val="000000"/>
                <w:sz w:val="23"/>
                <w:szCs w:val="23"/>
              </w:rPr>
              <w:t xml:space="preserve"> «Мониторинг о ходе выполнения работ на объекте»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37A5B" w14:textId="77777777" w:rsidR="00DA4D09" w:rsidRPr="001875C9" w:rsidRDefault="00DA4D09" w:rsidP="00DA4D0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0EEC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A9D6FD" w14:textId="77777777" w:rsidR="00DA4D09" w:rsidRDefault="00DA4D09" w:rsidP="00DA4D09">
            <w:pPr>
              <w:spacing w:line="216" w:lineRule="auto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15.05.2026</w:t>
            </w:r>
          </w:p>
          <w:p w14:paraId="70A99142" w14:textId="77777777" w:rsidR="00DA4D09" w:rsidRDefault="00DA4D09" w:rsidP="00DA4D09">
            <w:pPr>
              <w:spacing w:line="216" w:lineRule="auto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15.05.2027</w:t>
            </w:r>
          </w:p>
          <w:p w14:paraId="343679A7" w14:textId="77777777" w:rsidR="00DA4D09" w:rsidRDefault="00DA4D09" w:rsidP="00DA4D0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E5CC11" w14:textId="77777777" w:rsidR="00DA4D09" w:rsidRPr="00810A96" w:rsidRDefault="00DA4D09" w:rsidP="00DA4D0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2255B8">
              <w:rPr>
                <w:sz w:val="23"/>
                <w:szCs w:val="23"/>
              </w:rPr>
              <w:t xml:space="preserve">Водопьянов Д.В., директор Департамента автомобильных дорог и организации </w:t>
            </w:r>
            <w:r w:rsidRPr="002255B8">
              <w:rPr>
                <w:sz w:val="23"/>
                <w:szCs w:val="23"/>
              </w:rPr>
              <w:lastRenderedPageBreak/>
              <w:t>движения города Ростова-на-Дону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D27E32" w14:textId="77777777" w:rsidR="00DA4D09" w:rsidRDefault="00DA4D09" w:rsidP="00DA4D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3"/>
                <w:szCs w:val="23"/>
              </w:rPr>
              <w:lastRenderedPageBreak/>
              <w:t>Справка  информация ДАДиОДД о ходе выполнения работ на объекте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400BB9" w14:textId="77777777" w:rsidR="00DA4D09" w:rsidRPr="00336782" w:rsidRDefault="00DA4D09" w:rsidP="00DA4D09">
            <w:pPr>
              <w:spacing w:line="21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>И</w:t>
            </w:r>
            <w:r w:rsidRPr="00375FB1">
              <w:rPr>
                <w:sz w:val="24"/>
                <w:szCs w:val="24"/>
              </w:rPr>
              <w:t>нформационная система отсутствует</w:t>
            </w:r>
          </w:p>
        </w:tc>
      </w:tr>
      <w:tr w:rsidR="00875AAD" w:rsidRPr="001875C9" w14:paraId="3DBAA7C5" w14:textId="77777777" w:rsidTr="00517C8B">
        <w:trPr>
          <w:gridAfter w:val="1"/>
          <w:wAfter w:w="11" w:type="dxa"/>
          <w:trHeight w:val="314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F4EB56" w14:textId="77777777" w:rsidR="00875AAD" w:rsidRPr="001875C9" w:rsidRDefault="00875AAD" w:rsidP="00875AA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0EEC">
              <w:rPr>
                <w:color w:val="000000"/>
                <w:sz w:val="23"/>
                <w:szCs w:val="23"/>
              </w:rPr>
              <w:t>1.1.К.</w:t>
            </w:r>
            <w:r>
              <w:rPr>
                <w:color w:val="000000"/>
                <w:sz w:val="23"/>
                <w:szCs w:val="23"/>
              </w:rPr>
              <w:t>4</w:t>
            </w:r>
            <w:r w:rsidRPr="003A0EEC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F52826" w14:textId="77777777" w:rsidR="00875AAD" w:rsidRPr="008B5B4D" w:rsidRDefault="00875AAD" w:rsidP="00875AAD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3A0EEC">
              <w:rPr>
                <w:color w:val="000000"/>
                <w:sz w:val="23"/>
                <w:szCs w:val="23"/>
              </w:rPr>
              <w:t>Контрольная точка</w:t>
            </w:r>
            <w:r>
              <w:rPr>
                <w:color w:val="000000"/>
                <w:sz w:val="23"/>
                <w:szCs w:val="23"/>
              </w:rPr>
              <w:t xml:space="preserve"> «Мониторинг о ходе выполнения работ на объекте»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11EE7A" w14:textId="77777777" w:rsidR="00875AAD" w:rsidRPr="001875C9" w:rsidRDefault="00875AAD" w:rsidP="00875AA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0EEC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F6B2C3" w14:textId="77777777" w:rsidR="00875AAD" w:rsidRDefault="00875AAD" w:rsidP="00875AAD">
            <w:pPr>
              <w:spacing w:line="216" w:lineRule="auto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15.07.2026</w:t>
            </w:r>
          </w:p>
          <w:p w14:paraId="0D34AC20" w14:textId="77777777" w:rsidR="00875AAD" w:rsidRDefault="00875AAD" w:rsidP="00875AAD">
            <w:pPr>
              <w:spacing w:line="216" w:lineRule="auto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15.07.2027</w:t>
            </w:r>
          </w:p>
          <w:p w14:paraId="38BBED77" w14:textId="77777777" w:rsidR="00875AAD" w:rsidRDefault="00875AAD" w:rsidP="00875AA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91BDA8" w14:textId="77777777" w:rsidR="00875AAD" w:rsidRPr="00810A96" w:rsidRDefault="00875AAD" w:rsidP="00875AA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2255B8">
              <w:rPr>
                <w:sz w:val="23"/>
                <w:szCs w:val="23"/>
              </w:rPr>
              <w:t>Водопьянов Д.В., директор Департамента автомобильных дорог и организации движения города Ростова-на-Дону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259E31" w14:textId="77777777" w:rsidR="00875AAD" w:rsidRDefault="00875AAD" w:rsidP="00875AA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3"/>
                <w:szCs w:val="23"/>
              </w:rPr>
              <w:t>Справка  информация ДАДиОДД о ходе выполнения работ на объекте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326E35" w14:textId="77777777" w:rsidR="00875AAD" w:rsidRPr="00336782" w:rsidRDefault="00875AAD" w:rsidP="00875AAD">
            <w:pPr>
              <w:spacing w:line="21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>И</w:t>
            </w:r>
            <w:r w:rsidRPr="00375FB1">
              <w:rPr>
                <w:sz w:val="24"/>
                <w:szCs w:val="24"/>
              </w:rPr>
              <w:t>нформационная система отсутствует</w:t>
            </w:r>
          </w:p>
        </w:tc>
      </w:tr>
      <w:tr w:rsidR="00EE5666" w:rsidRPr="001875C9" w14:paraId="52C8E4B4" w14:textId="77777777" w:rsidTr="00517C8B">
        <w:trPr>
          <w:gridAfter w:val="1"/>
          <w:wAfter w:w="11" w:type="dxa"/>
          <w:trHeight w:val="314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C2F31A" w14:textId="77777777" w:rsidR="00EE5666" w:rsidRPr="003A0EEC" w:rsidRDefault="00EE5666" w:rsidP="00EE5666">
            <w:pPr>
              <w:spacing w:line="216" w:lineRule="auto"/>
              <w:jc w:val="center"/>
              <w:rPr>
                <w:color w:val="000000"/>
                <w:sz w:val="23"/>
                <w:szCs w:val="23"/>
              </w:rPr>
            </w:pPr>
            <w:r w:rsidRPr="003A0EEC">
              <w:rPr>
                <w:color w:val="000000"/>
                <w:sz w:val="23"/>
                <w:szCs w:val="23"/>
              </w:rPr>
              <w:t>1.1.К.</w:t>
            </w:r>
            <w:r w:rsidR="00101FA6">
              <w:rPr>
                <w:color w:val="000000"/>
                <w:sz w:val="23"/>
                <w:szCs w:val="23"/>
              </w:rPr>
              <w:t>5</w:t>
            </w:r>
            <w:r w:rsidRPr="003A0EEC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F511AD" w14:textId="77777777" w:rsidR="00EE5666" w:rsidRPr="003A0EEC" w:rsidRDefault="00EE5666" w:rsidP="00EE5666">
            <w:pPr>
              <w:spacing w:line="216" w:lineRule="auto"/>
              <w:jc w:val="both"/>
              <w:rPr>
                <w:color w:val="000000"/>
                <w:sz w:val="23"/>
                <w:szCs w:val="23"/>
              </w:rPr>
            </w:pPr>
            <w:r w:rsidRPr="003A0EEC">
              <w:rPr>
                <w:color w:val="000000"/>
                <w:sz w:val="23"/>
                <w:szCs w:val="23"/>
              </w:rPr>
              <w:t>Контрольная точка</w:t>
            </w:r>
            <w:r>
              <w:rPr>
                <w:color w:val="000000"/>
                <w:sz w:val="23"/>
                <w:szCs w:val="23"/>
              </w:rPr>
              <w:t xml:space="preserve"> «Мониторинг о ходе выполнения работ на объекте»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B3DC88" w14:textId="77777777" w:rsidR="00EE5666" w:rsidRPr="003A0EEC" w:rsidRDefault="00EE5666" w:rsidP="00EE5666">
            <w:pPr>
              <w:spacing w:line="216" w:lineRule="auto"/>
              <w:jc w:val="center"/>
              <w:rPr>
                <w:color w:val="000000"/>
                <w:sz w:val="23"/>
                <w:szCs w:val="23"/>
              </w:rPr>
            </w:pPr>
            <w:r w:rsidRPr="003A0EEC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204092" w14:textId="77777777" w:rsidR="00EE5666" w:rsidRDefault="00EE5666" w:rsidP="00EE5666">
            <w:pPr>
              <w:spacing w:line="216" w:lineRule="auto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15.08.2026</w:t>
            </w:r>
          </w:p>
          <w:p w14:paraId="685A01D8" w14:textId="77777777" w:rsidR="00EE5666" w:rsidRDefault="00EE5666" w:rsidP="00EE5666">
            <w:pPr>
              <w:spacing w:line="216" w:lineRule="auto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05AF62" w14:textId="77777777" w:rsidR="00EE5666" w:rsidRPr="002255B8" w:rsidRDefault="00EE5666" w:rsidP="00EE5666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2255B8">
              <w:rPr>
                <w:sz w:val="23"/>
                <w:szCs w:val="23"/>
              </w:rPr>
              <w:t>Водопьянов Д.В., директор Департамента автомобильных дорог и организации движения города Ростова-на-Дону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261C5D" w14:textId="77777777" w:rsidR="00EE5666" w:rsidRDefault="00EE5666" w:rsidP="00EE5666">
            <w:pPr>
              <w:spacing w:line="216" w:lineRule="auto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Справка  информация ДАДиОДД о ходе выполнения работ на объекте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1B0CDA" w14:textId="77777777" w:rsidR="00EE5666" w:rsidRDefault="00EE5666" w:rsidP="00EE5666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375FB1">
              <w:rPr>
                <w:sz w:val="24"/>
                <w:szCs w:val="24"/>
              </w:rPr>
              <w:t>нформационная система отсутствует</w:t>
            </w:r>
          </w:p>
        </w:tc>
      </w:tr>
      <w:tr w:rsidR="00EE5666" w:rsidRPr="001875C9" w14:paraId="0FFEB432" w14:textId="77777777" w:rsidTr="00E1671C">
        <w:trPr>
          <w:gridAfter w:val="1"/>
          <w:wAfter w:w="11" w:type="dxa"/>
          <w:trHeight w:val="314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FAC19A" w14:textId="77777777" w:rsidR="00EE5666" w:rsidRPr="003A0EEC" w:rsidRDefault="00EE5666" w:rsidP="00EE5666">
            <w:pPr>
              <w:spacing w:line="216" w:lineRule="auto"/>
              <w:jc w:val="center"/>
              <w:rPr>
                <w:color w:val="000000"/>
                <w:sz w:val="23"/>
                <w:szCs w:val="23"/>
              </w:rPr>
            </w:pPr>
            <w:r w:rsidRPr="001875C9">
              <w:rPr>
                <w:sz w:val="22"/>
                <w:szCs w:val="22"/>
              </w:rPr>
              <w:t>1.1.К.</w:t>
            </w:r>
            <w:r>
              <w:rPr>
                <w:sz w:val="22"/>
                <w:szCs w:val="22"/>
              </w:rPr>
              <w:t>6</w:t>
            </w:r>
            <w:r w:rsidRPr="001875C9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E22695" w14:textId="77777777" w:rsidR="00EE5666" w:rsidRPr="003A0EEC" w:rsidRDefault="00EE5666" w:rsidP="00EE5666">
            <w:pPr>
              <w:spacing w:line="216" w:lineRule="auto"/>
              <w:jc w:val="both"/>
              <w:rPr>
                <w:color w:val="000000"/>
                <w:sz w:val="23"/>
                <w:szCs w:val="23"/>
              </w:rPr>
            </w:pPr>
            <w:r w:rsidRPr="004D285F">
              <w:rPr>
                <w:sz w:val="22"/>
                <w:szCs w:val="22"/>
              </w:rPr>
              <w:t xml:space="preserve">Контрольная точка «Работы по контракту </w:t>
            </w:r>
            <w:r w:rsidRPr="004D285F">
              <w:rPr>
                <w:sz w:val="22"/>
                <w:szCs w:val="22"/>
              </w:rPr>
              <w:br/>
              <w:t>выполнены»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EF02DC" w14:textId="77777777" w:rsidR="00EE5666" w:rsidRPr="003A0EEC" w:rsidRDefault="00EE5666" w:rsidP="00EE5666">
            <w:pPr>
              <w:spacing w:line="216" w:lineRule="auto"/>
              <w:jc w:val="center"/>
              <w:rPr>
                <w:color w:val="000000"/>
                <w:sz w:val="23"/>
                <w:szCs w:val="23"/>
              </w:rPr>
            </w:pPr>
            <w:r w:rsidRPr="001875C9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4D9EDE" w14:textId="77777777" w:rsidR="00EE5666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30.08.2026</w:t>
            </w:r>
          </w:p>
          <w:p w14:paraId="7BD488AE" w14:textId="77777777" w:rsidR="00EE5666" w:rsidRDefault="00EE5666" w:rsidP="00EE5666">
            <w:pPr>
              <w:spacing w:line="216" w:lineRule="auto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8C79D8" w14:textId="77777777" w:rsidR="00EE5666" w:rsidRPr="002255B8" w:rsidRDefault="00EE5666" w:rsidP="00EE5666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810A96">
              <w:rPr>
                <w:sz w:val="22"/>
                <w:szCs w:val="22"/>
              </w:rPr>
              <w:t xml:space="preserve">Водопьянов Денис Валерьевич, директор Департамента автомобильных дорог и организации дорожного движения города </w:t>
            </w:r>
            <w:r w:rsidRPr="00810A96">
              <w:rPr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B060B" w14:textId="77777777" w:rsidR="00EE5666" w:rsidRDefault="00EE5666" w:rsidP="00EE5666">
            <w:pPr>
              <w:spacing w:line="216" w:lineRule="auto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sz w:val="22"/>
                <w:szCs w:val="22"/>
              </w:rPr>
              <w:t>Акты выполненных работ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93C524" w14:textId="77777777" w:rsidR="00EE5666" w:rsidRDefault="00EE5666" w:rsidP="00EE566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36782">
              <w:rPr>
                <w:color w:val="000000"/>
                <w:sz w:val="22"/>
                <w:szCs w:val="22"/>
              </w:rPr>
              <w:t xml:space="preserve">Единая информационная система </w:t>
            </w:r>
            <w:r>
              <w:rPr>
                <w:color w:val="000000"/>
                <w:sz w:val="22"/>
                <w:szCs w:val="22"/>
              </w:rPr>
              <w:br/>
            </w:r>
            <w:r w:rsidRPr="00336782">
              <w:rPr>
                <w:color w:val="000000"/>
                <w:sz w:val="22"/>
                <w:szCs w:val="22"/>
              </w:rPr>
              <w:t>в сфере закупок</w:t>
            </w:r>
          </w:p>
        </w:tc>
      </w:tr>
      <w:tr w:rsidR="00EE5666" w:rsidRPr="00BA0965" w14:paraId="27A8DA86" w14:textId="77777777" w:rsidTr="00E1671C">
        <w:trPr>
          <w:gridAfter w:val="1"/>
          <w:wAfter w:w="11" w:type="dxa"/>
          <w:trHeight w:val="502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53ABE5" w14:textId="77777777" w:rsidR="00EE5666" w:rsidRPr="001875C9" w:rsidRDefault="00EE5666" w:rsidP="00E1671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1.1.К.</w:t>
            </w:r>
            <w:r>
              <w:rPr>
                <w:sz w:val="22"/>
                <w:szCs w:val="22"/>
              </w:rPr>
              <w:t>7</w:t>
            </w:r>
            <w:r w:rsidRPr="001875C9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F63FD7" w14:textId="77777777" w:rsidR="00EE5666" w:rsidRPr="008B5B4D" w:rsidRDefault="00EE5666" w:rsidP="00E1671C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8B5B4D">
              <w:rPr>
                <w:sz w:val="22"/>
                <w:szCs w:val="22"/>
              </w:rPr>
              <w:t>Контрольная точка</w:t>
            </w:r>
            <w:r w:rsidRPr="008B5B4D">
              <w:rPr>
                <w:i/>
                <w:sz w:val="22"/>
                <w:szCs w:val="22"/>
              </w:rPr>
              <w:t xml:space="preserve"> «</w:t>
            </w:r>
            <w:r w:rsidRPr="008B5B4D">
              <w:rPr>
                <w:sz w:val="22"/>
                <w:szCs w:val="22"/>
              </w:rPr>
              <w:t xml:space="preserve">Произведена оплата </w:t>
            </w:r>
            <w:r>
              <w:rPr>
                <w:sz w:val="22"/>
                <w:szCs w:val="22"/>
              </w:rPr>
              <w:br/>
            </w:r>
            <w:r w:rsidRPr="008B5B4D">
              <w:rPr>
                <w:sz w:val="22"/>
                <w:szCs w:val="22"/>
              </w:rPr>
              <w:t>за выполненные работы</w:t>
            </w:r>
            <w:r w:rsidRPr="008B5B4D">
              <w:rPr>
                <w:i/>
                <w:sz w:val="22"/>
                <w:szCs w:val="22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FBF82A" w14:textId="77777777" w:rsidR="00EE5666" w:rsidRPr="001875C9" w:rsidRDefault="00EE5666" w:rsidP="00E1671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6C5407" w14:textId="77777777" w:rsidR="00EE5666" w:rsidRDefault="00EE5666" w:rsidP="00E167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30.09.2026</w:t>
            </w:r>
          </w:p>
          <w:p w14:paraId="25E0522F" w14:textId="77777777" w:rsidR="00EE5666" w:rsidRPr="00BA0965" w:rsidRDefault="00EE5666" w:rsidP="00E167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BD8D0C" w14:textId="77777777" w:rsidR="00EE5666" w:rsidRPr="00BA0965" w:rsidRDefault="00EE5666" w:rsidP="00E1671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10A96">
              <w:rPr>
                <w:sz w:val="22"/>
                <w:szCs w:val="22"/>
              </w:rPr>
              <w:t xml:space="preserve">Водопьянов Денис Валерьевич, директор Департамента автомобильных дорог и организации дорожного движения города </w:t>
            </w:r>
            <w:r w:rsidRPr="00810A96">
              <w:rPr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D8D322" w14:textId="77777777" w:rsidR="00EE5666" w:rsidRPr="00BA0965" w:rsidRDefault="00EE5666" w:rsidP="00E167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Платежное поручение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28AE06" w14:textId="77777777" w:rsidR="00EE5666" w:rsidRPr="00BA0965" w:rsidRDefault="00EE5666" w:rsidP="00E1671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36782">
              <w:rPr>
                <w:color w:val="000000"/>
                <w:sz w:val="22"/>
                <w:szCs w:val="22"/>
              </w:rPr>
              <w:t xml:space="preserve">Единая информационная система </w:t>
            </w:r>
            <w:r>
              <w:rPr>
                <w:color w:val="000000"/>
                <w:sz w:val="22"/>
                <w:szCs w:val="22"/>
              </w:rPr>
              <w:br/>
            </w:r>
            <w:r w:rsidRPr="00336782">
              <w:rPr>
                <w:color w:val="000000"/>
                <w:sz w:val="22"/>
                <w:szCs w:val="22"/>
              </w:rPr>
              <w:t>в сфере закупок</w:t>
            </w:r>
          </w:p>
        </w:tc>
      </w:tr>
      <w:tr w:rsidR="00EE5666" w:rsidRPr="001875C9" w14:paraId="75D258A1" w14:textId="77777777" w:rsidTr="00517C8B">
        <w:trPr>
          <w:gridAfter w:val="1"/>
          <w:wAfter w:w="11" w:type="dxa"/>
          <w:trHeight w:val="314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D3FEF4" w14:textId="77777777" w:rsidR="00EE5666" w:rsidRPr="001875C9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0EEC">
              <w:rPr>
                <w:color w:val="000000"/>
                <w:sz w:val="23"/>
                <w:szCs w:val="23"/>
              </w:rPr>
              <w:t>1.1.К.</w:t>
            </w:r>
            <w:r w:rsidR="00101FA6">
              <w:rPr>
                <w:color w:val="000000"/>
                <w:sz w:val="23"/>
                <w:szCs w:val="23"/>
              </w:rPr>
              <w:t>8</w:t>
            </w:r>
            <w:r w:rsidRPr="003A0EEC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E899ED" w14:textId="77777777" w:rsidR="00EE5666" w:rsidRPr="008B5B4D" w:rsidRDefault="00EE5666" w:rsidP="00EE566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3A0EEC">
              <w:rPr>
                <w:color w:val="000000"/>
                <w:sz w:val="23"/>
                <w:szCs w:val="23"/>
              </w:rPr>
              <w:t>Контрольная точка</w:t>
            </w:r>
            <w:r>
              <w:rPr>
                <w:color w:val="000000"/>
                <w:sz w:val="23"/>
                <w:szCs w:val="23"/>
              </w:rPr>
              <w:t xml:space="preserve"> «Мониторинг о ходе выполнения работ на объекте»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65F748" w14:textId="77777777" w:rsidR="00EE5666" w:rsidRPr="001875C9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0EEC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C6B5C" w14:textId="77777777" w:rsidR="00EE5666" w:rsidRDefault="00EE5666" w:rsidP="00EE5666">
            <w:pPr>
              <w:spacing w:line="216" w:lineRule="auto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15.10.2026</w:t>
            </w:r>
          </w:p>
          <w:p w14:paraId="5B3F78F8" w14:textId="77777777" w:rsidR="00EE5666" w:rsidRDefault="00EE5666" w:rsidP="00EE5666">
            <w:pPr>
              <w:spacing w:line="216" w:lineRule="auto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15.10.2027</w:t>
            </w:r>
          </w:p>
          <w:p w14:paraId="2D10A60D" w14:textId="77777777" w:rsidR="00EE5666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BF0009" w14:textId="77777777" w:rsidR="00EE5666" w:rsidRPr="00810A96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2255B8">
              <w:rPr>
                <w:sz w:val="23"/>
                <w:szCs w:val="23"/>
              </w:rPr>
              <w:t>Водопьянов Д.В., директор Департамента автомобильных дорог и организации движения города Ростова-на-Дону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7145C5" w14:textId="77777777" w:rsidR="00EE5666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3"/>
                <w:szCs w:val="23"/>
              </w:rPr>
              <w:t>Справка  информация ДАДиОДД о ходе выполнения работ на объекте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8E4AA5" w14:textId="77777777" w:rsidR="00EE5666" w:rsidRPr="00336782" w:rsidRDefault="00EE5666" w:rsidP="00EE5666">
            <w:pPr>
              <w:spacing w:line="21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>И</w:t>
            </w:r>
            <w:r w:rsidRPr="00375FB1">
              <w:rPr>
                <w:sz w:val="24"/>
                <w:szCs w:val="24"/>
              </w:rPr>
              <w:t>нформационная система отсутствует</w:t>
            </w:r>
          </w:p>
        </w:tc>
      </w:tr>
      <w:tr w:rsidR="00EE5666" w:rsidRPr="001875C9" w14:paraId="60B6B640" w14:textId="77777777" w:rsidTr="00A764CC">
        <w:trPr>
          <w:gridAfter w:val="1"/>
          <w:wAfter w:w="11" w:type="dxa"/>
          <w:trHeight w:val="299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9F1DA3" w14:textId="77777777" w:rsidR="00EE5666" w:rsidRPr="001875C9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1.1.К.</w:t>
            </w:r>
            <w:r w:rsidR="00101FA6">
              <w:rPr>
                <w:sz w:val="22"/>
                <w:szCs w:val="22"/>
              </w:rPr>
              <w:t>9</w:t>
            </w:r>
            <w:r w:rsidRPr="001875C9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40C782" w14:textId="77777777" w:rsidR="00EE5666" w:rsidRPr="004D285F" w:rsidRDefault="00EE5666" w:rsidP="00EE566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4D285F">
              <w:rPr>
                <w:sz w:val="22"/>
                <w:szCs w:val="22"/>
              </w:rPr>
              <w:t xml:space="preserve">Контрольная точка «Работы по контракту </w:t>
            </w:r>
            <w:r w:rsidRPr="004D285F">
              <w:rPr>
                <w:sz w:val="22"/>
                <w:szCs w:val="22"/>
              </w:rPr>
              <w:br/>
              <w:t>выполнены»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32C981" w14:textId="77777777" w:rsidR="00EE5666" w:rsidRPr="001875C9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691655" w14:textId="77777777" w:rsidR="00EE5666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01.12.2026</w:t>
            </w:r>
          </w:p>
          <w:p w14:paraId="558A84C2" w14:textId="77777777" w:rsidR="00EE5666" w:rsidRPr="00BA0965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01.12.2027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13F273" w14:textId="77777777" w:rsidR="00EE5666" w:rsidRPr="00BA0965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10A96">
              <w:rPr>
                <w:sz w:val="22"/>
                <w:szCs w:val="22"/>
              </w:rPr>
              <w:t xml:space="preserve">Водопьянов Денис Валерьевич, директор Департамента автомобильных дорог </w:t>
            </w:r>
            <w:r w:rsidRPr="00810A96">
              <w:rPr>
                <w:sz w:val="22"/>
                <w:szCs w:val="22"/>
              </w:rPr>
              <w:lastRenderedPageBreak/>
              <w:t xml:space="preserve">и организации дорожного движения города </w:t>
            </w:r>
            <w:r w:rsidRPr="00810A96">
              <w:rPr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48F5CE" w14:textId="77777777" w:rsidR="00EE5666" w:rsidRPr="00BA0965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Акты выполненных работ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0A9302" w14:textId="77777777" w:rsidR="00EE5666" w:rsidRPr="00BA0965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36782">
              <w:rPr>
                <w:color w:val="000000"/>
                <w:sz w:val="22"/>
                <w:szCs w:val="22"/>
              </w:rPr>
              <w:t xml:space="preserve">Единая информационная система </w:t>
            </w:r>
            <w:r>
              <w:rPr>
                <w:color w:val="000000"/>
                <w:sz w:val="22"/>
                <w:szCs w:val="22"/>
              </w:rPr>
              <w:br/>
            </w:r>
            <w:r w:rsidRPr="00336782">
              <w:rPr>
                <w:color w:val="000000"/>
                <w:sz w:val="22"/>
                <w:szCs w:val="22"/>
              </w:rPr>
              <w:t>в сфере закупок</w:t>
            </w:r>
          </w:p>
        </w:tc>
      </w:tr>
      <w:tr w:rsidR="00EE5666" w:rsidRPr="001875C9" w14:paraId="163B0E39" w14:textId="77777777" w:rsidTr="00A764CC">
        <w:trPr>
          <w:gridAfter w:val="1"/>
          <w:wAfter w:w="11" w:type="dxa"/>
          <w:trHeight w:val="502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7A9F46" w14:textId="77777777" w:rsidR="00EE5666" w:rsidRPr="001875C9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1.1.К.</w:t>
            </w:r>
            <w:r w:rsidR="00101FA6">
              <w:rPr>
                <w:sz w:val="22"/>
                <w:szCs w:val="22"/>
              </w:rPr>
              <w:t>10</w:t>
            </w:r>
            <w:r w:rsidRPr="001875C9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3D1B17" w14:textId="77777777" w:rsidR="00EE5666" w:rsidRPr="008B5B4D" w:rsidRDefault="00EE5666" w:rsidP="00EE566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8B5B4D">
              <w:rPr>
                <w:sz w:val="22"/>
                <w:szCs w:val="22"/>
              </w:rPr>
              <w:t>Контрольная точка</w:t>
            </w:r>
            <w:r w:rsidRPr="008B5B4D">
              <w:rPr>
                <w:i/>
                <w:sz w:val="22"/>
                <w:szCs w:val="22"/>
              </w:rPr>
              <w:t xml:space="preserve"> «</w:t>
            </w:r>
            <w:r w:rsidRPr="008B5B4D">
              <w:rPr>
                <w:sz w:val="22"/>
                <w:szCs w:val="22"/>
              </w:rPr>
              <w:t xml:space="preserve">Произведена оплата </w:t>
            </w:r>
            <w:r>
              <w:rPr>
                <w:sz w:val="22"/>
                <w:szCs w:val="22"/>
              </w:rPr>
              <w:br/>
            </w:r>
            <w:r w:rsidRPr="008B5B4D">
              <w:rPr>
                <w:sz w:val="22"/>
                <w:szCs w:val="22"/>
              </w:rPr>
              <w:t>за выполненные работы</w:t>
            </w:r>
            <w:r w:rsidRPr="008B5B4D">
              <w:rPr>
                <w:i/>
                <w:sz w:val="22"/>
                <w:szCs w:val="22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453951" w14:textId="77777777" w:rsidR="00EE5666" w:rsidRPr="001875C9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B4AAD9" w14:textId="77777777" w:rsidR="00EE5666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15.12.2026</w:t>
            </w:r>
          </w:p>
          <w:p w14:paraId="1E0B192E" w14:textId="77777777" w:rsidR="00EE5666" w:rsidRPr="00BA0965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15.12.2027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D1C517" w14:textId="77777777" w:rsidR="00EE5666" w:rsidRPr="00BA0965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10A96">
              <w:rPr>
                <w:sz w:val="22"/>
                <w:szCs w:val="22"/>
              </w:rPr>
              <w:t xml:space="preserve">Водопьянов Денис Валерьевич, директор Департамента автомобильных дорог и организации дорожного движения города </w:t>
            </w:r>
            <w:r w:rsidRPr="00810A96">
              <w:rPr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82D2DB" w14:textId="77777777" w:rsidR="00EE5666" w:rsidRPr="00BA0965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Платежное поручение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DFEAAF" w14:textId="77777777" w:rsidR="00EE5666" w:rsidRPr="00BA0965" w:rsidRDefault="00EE5666" w:rsidP="00EE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36782">
              <w:rPr>
                <w:color w:val="000000"/>
                <w:sz w:val="22"/>
                <w:szCs w:val="22"/>
              </w:rPr>
              <w:t xml:space="preserve">Единая информационная система </w:t>
            </w:r>
            <w:r>
              <w:rPr>
                <w:color w:val="000000"/>
                <w:sz w:val="22"/>
                <w:szCs w:val="22"/>
              </w:rPr>
              <w:br/>
            </w:r>
            <w:r w:rsidRPr="00336782">
              <w:rPr>
                <w:color w:val="000000"/>
                <w:sz w:val="22"/>
                <w:szCs w:val="22"/>
              </w:rPr>
              <w:t>в сфере закупок</w:t>
            </w:r>
          </w:p>
        </w:tc>
      </w:tr>
    </w:tbl>
    <w:p w14:paraId="729D6198" w14:textId="77777777" w:rsidR="00BA3E4C" w:rsidRDefault="00BA3E4C" w:rsidP="00FF0A80">
      <w:pPr>
        <w:spacing w:line="240" w:lineRule="atLeast"/>
        <w:jc w:val="center"/>
        <w:rPr>
          <w:sz w:val="24"/>
        </w:rPr>
      </w:pPr>
    </w:p>
    <w:p w14:paraId="1AB5E999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4FCF6347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62208CAF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15C1F303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4C9480F9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7824A3D9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30AEC268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3B64CBF3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24F0FDA6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4C3F9103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3DAAF369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6248DC62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203B8241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2600CB9C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078FEAE7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3733617B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492F830D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3EC35B9F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679EAAB1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4D073087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27DD77EC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764E5A25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36E52D3C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110530F0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0F332E5F" w14:textId="77777777" w:rsidR="00497830" w:rsidRDefault="00497830" w:rsidP="00FF0A80">
      <w:pPr>
        <w:spacing w:line="240" w:lineRule="atLeast"/>
        <w:jc w:val="center"/>
        <w:rPr>
          <w:sz w:val="24"/>
        </w:rPr>
      </w:pPr>
    </w:p>
    <w:p w14:paraId="3986BB6B" w14:textId="77777777" w:rsidR="00FF0A80" w:rsidRPr="00CA738D" w:rsidRDefault="00FF0A80" w:rsidP="00FF0A80">
      <w:pPr>
        <w:spacing w:line="240" w:lineRule="atLeast"/>
        <w:jc w:val="center"/>
        <w:rPr>
          <w:sz w:val="24"/>
        </w:rPr>
      </w:pPr>
      <w:r w:rsidRPr="00CA738D">
        <w:rPr>
          <w:sz w:val="24"/>
        </w:rPr>
        <w:lastRenderedPageBreak/>
        <w:t xml:space="preserve">8. Перечень объектов муниципального проекта </w:t>
      </w:r>
    </w:p>
    <w:p w14:paraId="00D0C799" w14:textId="77777777" w:rsidR="00FF0A80" w:rsidRPr="005E316B" w:rsidRDefault="00FF0A80" w:rsidP="00FF0A80">
      <w:pPr>
        <w:spacing w:line="240" w:lineRule="atLeast"/>
        <w:jc w:val="center"/>
        <w:rPr>
          <w:sz w:val="24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134"/>
        <w:gridCol w:w="1134"/>
        <w:gridCol w:w="993"/>
        <w:gridCol w:w="1134"/>
        <w:gridCol w:w="1134"/>
        <w:gridCol w:w="1275"/>
        <w:gridCol w:w="1843"/>
        <w:gridCol w:w="851"/>
        <w:gridCol w:w="567"/>
        <w:gridCol w:w="567"/>
        <w:gridCol w:w="567"/>
        <w:gridCol w:w="992"/>
        <w:gridCol w:w="567"/>
        <w:gridCol w:w="567"/>
        <w:gridCol w:w="567"/>
      </w:tblGrid>
      <w:tr w:rsidR="00FF0A80" w:rsidRPr="00750A3C" w14:paraId="015188FD" w14:textId="77777777" w:rsidTr="00D36FD2">
        <w:trPr>
          <w:trHeight w:val="443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5F63F" w14:textId="77777777" w:rsidR="00FF0A80" w:rsidRPr="00750A3C" w:rsidRDefault="00FF0A80" w:rsidP="006B2DD6">
            <w:pPr>
              <w:jc w:val="center"/>
              <w:rPr>
                <w:sz w:val="21"/>
                <w:szCs w:val="21"/>
              </w:rPr>
            </w:pPr>
            <w:r w:rsidRPr="00750A3C">
              <w:rPr>
                <w:sz w:val="21"/>
                <w:szCs w:val="21"/>
              </w:rPr>
              <w:t>№ п/п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4BB8A" w14:textId="77777777" w:rsidR="00FF0A80" w:rsidRPr="00750A3C" w:rsidRDefault="00FF0A80" w:rsidP="006B2DD6">
            <w:pPr>
              <w:jc w:val="center"/>
              <w:rPr>
                <w:sz w:val="21"/>
                <w:szCs w:val="21"/>
              </w:rPr>
            </w:pPr>
            <w:r w:rsidRPr="00750A3C">
              <w:rPr>
                <w:sz w:val="21"/>
                <w:szCs w:val="21"/>
              </w:rPr>
              <w:t>Наимено</w:t>
            </w:r>
            <w:r w:rsidR="00692727">
              <w:rPr>
                <w:sz w:val="21"/>
                <w:szCs w:val="21"/>
              </w:rPr>
              <w:t>-</w:t>
            </w:r>
            <w:r w:rsidRPr="00750A3C">
              <w:rPr>
                <w:sz w:val="21"/>
                <w:szCs w:val="21"/>
              </w:rPr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B443F" w14:textId="77777777" w:rsidR="00FF0A80" w:rsidRPr="00750A3C" w:rsidRDefault="00FF0A80" w:rsidP="006B2DD6">
            <w:pPr>
              <w:jc w:val="center"/>
              <w:rPr>
                <w:sz w:val="21"/>
                <w:szCs w:val="21"/>
              </w:rPr>
            </w:pPr>
            <w:r w:rsidRPr="00750A3C">
              <w:rPr>
                <w:sz w:val="21"/>
                <w:szCs w:val="21"/>
              </w:rPr>
              <w:t>Вид работ</w:t>
            </w:r>
          </w:p>
          <w:p w14:paraId="73D5F7AF" w14:textId="77777777" w:rsidR="00FF0A80" w:rsidRPr="00750A3C" w:rsidRDefault="00FF0A80" w:rsidP="006B2DD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BDA66" w14:textId="77777777" w:rsidR="00FF0A80" w:rsidRPr="00750A3C" w:rsidRDefault="00FF0A80" w:rsidP="006B2DD6">
            <w:pPr>
              <w:jc w:val="center"/>
              <w:rPr>
                <w:sz w:val="21"/>
                <w:szCs w:val="21"/>
              </w:rPr>
            </w:pPr>
            <w:r w:rsidRPr="00750A3C">
              <w:rPr>
                <w:sz w:val="21"/>
                <w:szCs w:val="21"/>
              </w:rPr>
              <w:t xml:space="preserve">Адрес </w:t>
            </w:r>
          </w:p>
          <w:p w14:paraId="7A46758F" w14:textId="77777777" w:rsidR="00FF0A80" w:rsidRPr="00750A3C" w:rsidRDefault="00FF0A80" w:rsidP="006B2DD6">
            <w:pPr>
              <w:jc w:val="center"/>
              <w:rPr>
                <w:sz w:val="21"/>
                <w:szCs w:val="21"/>
              </w:rPr>
            </w:pPr>
            <w:r w:rsidRPr="00750A3C">
              <w:rPr>
                <w:sz w:val="21"/>
                <w:szCs w:val="21"/>
              </w:rPr>
              <w:t>объекта</w:t>
            </w:r>
            <w:r w:rsidRPr="00750A3C">
              <w:rPr>
                <w:sz w:val="21"/>
                <w:szCs w:val="21"/>
              </w:rPr>
              <w:br/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8EE8C" w14:textId="77777777" w:rsidR="00FF0A80" w:rsidRPr="00750A3C" w:rsidRDefault="00FF0A80" w:rsidP="006B2DD6">
            <w:pPr>
              <w:jc w:val="center"/>
              <w:rPr>
                <w:sz w:val="21"/>
                <w:szCs w:val="21"/>
              </w:rPr>
            </w:pPr>
            <w:r w:rsidRPr="00750A3C">
              <w:rPr>
                <w:sz w:val="21"/>
                <w:szCs w:val="21"/>
              </w:rPr>
              <w:t xml:space="preserve">Мощность </w:t>
            </w:r>
          </w:p>
          <w:p w14:paraId="63847DF3" w14:textId="77777777" w:rsidR="00FF0A80" w:rsidRPr="00750A3C" w:rsidRDefault="00FF0A80" w:rsidP="006B2DD6">
            <w:pPr>
              <w:jc w:val="center"/>
              <w:rPr>
                <w:sz w:val="21"/>
                <w:szCs w:val="21"/>
              </w:rPr>
            </w:pPr>
            <w:r w:rsidRPr="00750A3C">
              <w:rPr>
                <w:sz w:val="21"/>
                <w:szCs w:val="21"/>
              </w:rPr>
              <w:t xml:space="preserve">объекта 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0AE50" w14:textId="77777777" w:rsidR="00FF0A80" w:rsidRPr="00750A3C" w:rsidRDefault="00FF0A80" w:rsidP="006B2DD6">
            <w:pPr>
              <w:jc w:val="center"/>
              <w:rPr>
                <w:sz w:val="21"/>
                <w:szCs w:val="21"/>
              </w:rPr>
            </w:pPr>
            <w:r w:rsidRPr="00750A3C">
              <w:rPr>
                <w:sz w:val="21"/>
                <w:szCs w:val="21"/>
              </w:rPr>
              <w:t>Срок реализации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C2781" w14:textId="77777777" w:rsidR="00FF0A80" w:rsidRPr="0008493E" w:rsidRDefault="00FF0A80" w:rsidP="006B2DD6">
            <w:pPr>
              <w:jc w:val="center"/>
              <w:rPr>
                <w:i/>
                <w:sz w:val="21"/>
                <w:szCs w:val="21"/>
              </w:rPr>
            </w:pPr>
            <w:r w:rsidRPr="0008493E">
              <w:rPr>
                <w:sz w:val="21"/>
                <w:szCs w:val="21"/>
              </w:rPr>
              <w:t>Ответственный исполнитель</w:t>
            </w:r>
          </w:p>
          <w:p w14:paraId="55D43DD4" w14:textId="77777777" w:rsidR="00A53AF4" w:rsidRDefault="00FF0A80" w:rsidP="006B2DD6">
            <w:pPr>
              <w:jc w:val="center"/>
              <w:rPr>
                <w:i/>
                <w:sz w:val="21"/>
                <w:szCs w:val="21"/>
              </w:rPr>
            </w:pPr>
            <w:r w:rsidRPr="0008493E">
              <w:rPr>
                <w:i/>
                <w:sz w:val="21"/>
                <w:szCs w:val="21"/>
              </w:rPr>
              <w:t>(</w:t>
            </w:r>
            <w:r w:rsidR="00A53AF4">
              <w:rPr>
                <w:i/>
                <w:sz w:val="21"/>
                <w:szCs w:val="21"/>
              </w:rPr>
              <w:t>ФИО,</w:t>
            </w:r>
          </w:p>
          <w:p w14:paraId="4A54D02C" w14:textId="77777777" w:rsidR="00FF0A80" w:rsidRPr="0008493E" w:rsidRDefault="00A53AF4" w:rsidP="006B2DD6">
            <w:pPr>
              <w:jc w:val="center"/>
              <w:rPr>
                <w:i/>
                <w:color w:val="0070C0"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 xml:space="preserve"> </w:t>
            </w:r>
            <w:r w:rsidR="00FF0A80" w:rsidRPr="0008493E">
              <w:rPr>
                <w:i/>
                <w:sz w:val="21"/>
                <w:szCs w:val="21"/>
              </w:rPr>
              <w:t>должность)</w:t>
            </w:r>
          </w:p>
        </w:tc>
        <w:tc>
          <w:tcPr>
            <w:tcW w:w="5245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C316E1" w14:textId="77777777" w:rsidR="00FF0A80" w:rsidRPr="0008493E" w:rsidRDefault="00FF0A80" w:rsidP="006B2DD6">
            <w:pPr>
              <w:jc w:val="center"/>
              <w:rPr>
                <w:sz w:val="21"/>
                <w:szCs w:val="21"/>
              </w:rPr>
            </w:pPr>
            <w:r w:rsidRPr="0008493E">
              <w:rPr>
                <w:sz w:val="21"/>
                <w:szCs w:val="21"/>
              </w:rPr>
              <w:t>Объем финансового обеспечения, тыс. рублей</w:t>
            </w:r>
          </w:p>
        </w:tc>
      </w:tr>
      <w:tr w:rsidR="00FF0A80" w:rsidRPr="00750A3C" w14:paraId="175E8065" w14:textId="77777777" w:rsidTr="00D36FD2">
        <w:trPr>
          <w:trHeight w:val="36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0FDD2" w14:textId="77777777" w:rsidR="00FF0A80" w:rsidRPr="00750A3C" w:rsidRDefault="00FF0A80" w:rsidP="006B2DD6">
            <w:pPr>
              <w:rPr>
                <w:color w:val="0070C0"/>
                <w:sz w:val="21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625B3" w14:textId="77777777" w:rsidR="00FF0A80" w:rsidRPr="00750A3C" w:rsidRDefault="00FF0A80" w:rsidP="006B2DD6">
            <w:pPr>
              <w:rPr>
                <w:color w:val="0070C0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12326" w14:textId="77777777" w:rsidR="00FF0A80" w:rsidRPr="00750A3C" w:rsidRDefault="00FF0A80" w:rsidP="006B2DD6">
            <w:pPr>
              <w:rPr>
                <w:color w:val="0070C0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E4634" w14:textId="77777777" w:rsidR="00FF0A80" w:rsidRPr="00750A3C" w:rsidRDefault="00FF0A80" w:rsidP="006B2DD6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80F82" w14:textId="77777777" w:rsidR="00FF0A80" w:rsidRPr="00750A3C" w:rsidRDefault="00FF0A80" w:rsidP="006B2DD6">
            <w:pPr>
              <w:jc w:val="center"/>
              <w:rPr>
                <w:sz w:val="21"/>
                <w:szCs w:val="21"/>
              </w:rPr>
            </w:pPr>
            <w:r w:rsidRPr="00750A3C">
              <w:rPr>
                <w:sz w:val="21"/>
                <w:szCs w:val="21"/>
              </w:rPr>
              <w:t>Едини</w:t>
            </w:r>
            <w:r w:rsidR="00BE16D1">
              <w:rPr>
                <w:sz w:val="21"/>
                <w:szCs w:val="21"/>
              </w:rPr>
              <w:t>-</w:t>
            </w:r>
            <w:r w:rsidRPr="00750A3C">
              <w:rPr>
                <w:sz w:val="21"/>
                <w:szCs w:val="21"/>
              </w:rPr>
              <w:t>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7C72C" w14:textId="77777777" w:rsidR="00FF0A80" w:rsidRPr="00750A3C" w:rsidRDefault="00FF0A80" w:rsidP="006B2DD6">
            <w:pPr>
              <w:jc w:val="center"/>
              <w:rPr>
                <w:sz w:val="21"/>
                <w:szCs w:val="21"/>
              </w:rPr>
            </w:pPr>
            <w:r w:rsidRPr="00750A3C">
              <w:rPr>
                <w:sz w:val="21"/>
                <w:szCs w:val="21"/>
              </w:rPr>
              <w:t>Значение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08767" w14:textId="77777777" w:rsidR="00FF0A80" w:rsidRPr="00750A3C" w:rsidRDefault="00FF0A80" w:rsidP="006B2DD6">
            <w:pPr>
              <w:jc w:val="center"/>
              <w:rPr>
                <w:sz w:val="21"/>
                <w:szCs w:val="21"/>
              </w:rPr>
            </w:pPr>
            <w:r w:rsidRPr="00750A3C">
              <w:rPr>
                <w:sz w:val="21"/>
                <w:szCs w:val="21"/>
              </w:rPr>
              <w:t>начало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73889" w14:textId="77777777" w:rsidR="00FF0A80" w:rsidRPr="00750A3C" w:rsidRDefault="00FF0A80" w:rsidP="006B2DD6">
            <w:pPr>
              <w:jc w:val="center"/>
              <w:rPr>
                <w:sz w:val="21"/>
                <w:szCs w:val="21"/>
              </w:rPr>
            </w:pPr>
            <w:r w:rsidRPr="00750A3C">
              <w:rPr>
                <w:sz w:val="21"/>
                <w:szCs w:val="21"/>
              </w:rPr>
              <w:t>окончание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0A981" w14:textId="77777777" w:rsidR="00FF0A80" w:rsidRPr="0008493E" w:rsidRDefault="00FF0A80" w:rsidP="006B2DD6">
            <w:pPr>
              <w:rPr>
                <w:color w:val="0070C0"/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37A27" w14:textId="77777777" w:rsidR="00FF0A80" w:rsidRPr="0008493E" w:rsidRDefault="00FF0A80" w:rsidP="006B2DD6">
            <w:pPr>
              <w:jc w:val="center"/>
              <w:rPr>
                <w:sz w:val="21"/>
                <w:szCs w:val="21"/>
              </w:rPr>
            </w:pPr>
            <w:r w:rsidRPr="0008493E">
              <w:rPr>
                <w:sz w:val="21"/>
                <w:szCs w:val="21"/>
              </w:rPr>
              <w:t xml:space="preserve">Всего на объект 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1FE29" w14:textId="77777777" w:rsidR="00FF0A80" w:rsidRPr="0008493E" w:rsidRDefault="00FF0A80" w:rsidP="006B2DD6">
            <w:pPr>
              <w:jc w:val="center"/>
              <w:rPr>
                <w:sz w:val="21"/>
                <w:szCs w:val="21"/>
              </w:rPr>
            </w:pPr>
            <w:r w:rsidRPr="0008493E">
              <w:rPr>
                <w:sz w:val="21"/>
                <w:szCs w:val="21"/>
              </w:rPr>
              <w:t xml:space="preserve">из них </w:t>
            </w:r>
          </w:p>
          <w:p w14:paraId="64605C7C" w14:textId="77777777" w:rsidR="00FF0A80" w:rsidRPr="0008493E" w:rsidRDefault="00FF0A80" w:rsidP="006B2DD6">
            <w:pPr>
              <w:jc w:val="center"/>
              <w:rPr>
                <w:sz w:val="21"/>
                <w:szCs w:val="21"/>
              </w:rPr>
            </w:pPr>
            <w:r w:rsidRPr="0008493E">
              <w:rPr>
                <w:sz w:val="21"/>
                <w:szCs w:val="21"/>
              </w:rPr>
              <w:t xml:space="preserve">из средств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8E8F9" w14:textId="77777777" w:rsidR="00FF0A80" w:rsidRPr="0008493E" w:rsidRDefault="00FF0A80" w:rsidP="006B2DD6">
            <w:pPr>
              <w:jc w:val="center"/>
              <w:rPr>
                <w:sz w:val="21"/>
                <w:szCs w:val="21"/>
              </w:rPr>
            </w:pPr>
            <w:r w:rsidRPr="0008493E">
              <w:rPr>
                <w:sz w:val="21"/>
                <w:szCs w:val="21"/>
              </w:rPr>
              <w:t>Всего</w:t>
            </w:r>
          </w:p>
          <w:p w14:paraId="399E6FD3" w14:textId="77777777" w:rsidR="00FF0A80" w:rsidRPr="0008493E" w:rsidRDefault="00FF0A80" w:rsidP="006B2DD6">
            <w:pPr>
              <w:jc w:val="center"/>
              <w:rPr>
                <w:color w:val="0070C0"/>
                <w:sz w:val="21"/>
                <w:szCs w:val="21"/>
              </w:rPr>
            </w:pPr>
            <w:r w:rsidRPr="0008493E">
              <w:rPr>
                <w:sz w:val="21"/>
                <w:szCs w:val="21"/>
              </w:rPr>
              <w:t>на теку</w:t>
            </w:r>
            <w:r w:rsidR="00D94D8B">
              <w:rPr>
                <w:sz w:val="21"/>
                <w:szCs w:val="21"/>
              </w:rPr>
              <w:t>-</w:t>
            </w:r>
            <w:r w:rsidRPr="0008493E">
              <w:rPr>
                <w:sz w:val="21"/>
                <w:szCs w:val="21"/>
              </w:rPr>
              <w:t>щий год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4C38D" w14:textId="77777777" w:rsidR="00FF0A80" w:rsidRPr="0008493E" w:rsidRDefault="00FF0A80" w:rsidP="006B2DD6">
            <w:pPr>
              <w:jc w:val="center"/>
              <w:rPr>
                <w:sz w:val="21"/>
                <w:szCs w:val="21"/>
              </w:rPr>
            </w:pPr>
            <w:r w:rsidRPr="0008493E">
              <w:rPr>
                <w:sz w:val="21"/>
                <w:szCs w:val="21"/>
              </w:rPr>
              <w:t xml:space="preserve">из них </w:t>
            </w:r>
          </w:p>
          <w:p w14:paraId="193EC028" w14:textId="77777777" w:rsidR="00FF0A80" w:rsidRPr="0008493E" w:rsidRDefault="00FF0A80" w:rsidP="006B2DD6">
            <w:pPr>
              <w:jc w:val="center"/>
              <w:rPr>
                <w:sz w:val="21"/>
                <w:szCs w:val="21"/>
              </w:rPr>
            </w:pPr>
            <w:r w:rsidRPr="0008493E">
              <w:rPr>
                <w:sz w:val="21"/>
                <w:szCs w:val="21"/>
              </w:rPr>
              <w:t xml:space="preserve">из средств </w:t>
            </w:r>
          </w:p>
        </w:tc>
      </w:tr>
      <w:tr w:rsidR="00FF0A80" w:rsidRPr="00750A3C" w14:paraId="457F936D" w14:textId="77777777" w:rsidTr="00D36FD2">
        <w:trPr>
          <w:trHeight w:val="245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06F92" w14:textId="77777777" w:rsidR="00FF0A80" w:rsidRPr="00750A3C" w:rsidRDefault="00FF0A80" w:rsidP="006B2DD6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4F574" w14:textId="77777777" w:rsidR="00FF0A80" w:rsidRPr="00750A3C" w:rsidRDefault="00FF0A80" w:rsidP="006B2DD6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92C93" w14:textId="77777777" w:rsidR="00FF0A80" w:rsidRPr="00750A3C" w:rsidRDefault="00FF0A80" w:rsidP="006B2DD6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FB72E" w14:textId="77777777" w:rsidR="00FF0A80" w:rsidRPr="00750A3C" w:rsidRDefault="00FF0A80" w:rsidP="006B2DD6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326E5" w14:textId="77777777" w:rsidR="00FF0A80" w:rsidRPr="00750A3C" w:rsidRDefault="00FF0A80" w:rsidP="006B2DD6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7E819" w14:textId="77777777" w:rsidR="00FF0A80" w:rsidRPr="00750A3C" w:rsidRDefault="00FF0A80" w:rsidP="006B2DD6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FD6CF" w14:textId="77777777" w:rsidR="00FF0A80" w:rsidRPr="00750A3C" w:rsidRDefault="00FF0A80" w:rsidP="006B2DD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080DD" w14:textId="77777777" w:rsidR="00FF0A80" w:rsidRPr="00750A3C" w:rsidRDefault="00FF0A80" w:rsidP="006B2DD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C8AEE" w14:textId="77777777" w:rsidR="00FF0A80" w:rsidRPr="0008493E" w:rsidRDefault="00FF0A80" w:rsidP="006B2DD6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AB4FD" w14:textId="77777777" w:rsidR="00FF0A80" w:rsidRPr="0008493E" w:rsidRDefault="00FF0A80" w:rsidP="006B2DD6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E104C" w14:textId="77777777" w:rsidR="00FF0A80" w:rsidRPr="0008493E" w:rsidRDefault="00FF0A80" w:rsidP="006B2DD6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1"/>
                <w:szCs w:val="21"/>
              </w:rPr>
            </w:pPr>
            <w:r w:rsidRPr="0008493E">
              <w:rPr>
                <w:color w:val="auto"/>
                <w:sz w:val="21"/>
                <w:szCs w:val="21"/>
              </w:rPr>
              <w:t>ФБ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40AE7" w14:textId="77777777" w:rsidR="00FF0A80" w:rsidRPr="0008493E" w:rsidRDefault="00FF0A80" w:rsidP="006B2DD6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1"/>
                <w:szCs w:val="21"/>
              </w:rPr>
            </w:pPr>
            <w:r w:rsidRPr="0008493E">
              <w:rPr>
                <w:color w:val="auto"/>
                <w:sz w:val="21"/>
                <w:szCs w:val="21"/>
              </w:rPr>
              <w:t>ОБ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0AD8" w14:textId="77777777" w:rsidR="00FF0A80" w:rsidRPr="0008493E" w:rsidRDefault="00FF0A80" w:rsidP="006B2DD6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1"/>
                <w:szCs w:val="21"/>
              </w:rPr>
            </w:pPr>
            <w:r w:rsidRPr="0008493E">
              <w:rPr>
                <w:color w:val="auto"/>
                <w:sz w:val="21"/>
                <w:szCs w:val="21"/>
              </w:rPr>
              <w:t>МБ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3F2E3" w14:textId="77777777" w:rsidR="00FF0A80" w:rsidRPr="0008493E" w:rsidRDefault="00FF0A80" w:rsidP="006B2DD6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9B007" w14:textId="77777777" w:rsidR="00FF0A80" w:rsidRPr="0008493E" w:rsidRDefault="00FF0A80" w:rsidP="006B2DD6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1"/>
                <w:szCs w:val="21"/>
              </w:rPr>
            </w:pPr>
            <w:r w:rsidRPr="0008493E">
              <w:rPr>
                <w:color w:val="auto"/>
                <w:sz w:val="21"/>
                <w:szCs w:val="21"/>
              </w:rPr>
              <w:t>ФБ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2D3E9" w14:textId="77777777" w:rsidR="00FF0A80" w:rsidRPr="0008493E" w:rsidRDefault="00FF0A80" w:rsidP="006B2DD6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1"/>
                <w:szCs w:val="21"/>
              </w:rPr>
            </w:pPr>
            <w:r w:rsidRPr="0008493E">
              <w:rPr>
                <w:color w:val="auto"/>
                <w:sz w:val="21"/>
                <w:szCs w:val="21"/>
              </w:rPr>
              <w:t>ОБ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638B" w14:textId="77777777" w:rsidR="00FF0A80" w:rsidRPr="0008493E" w:rsidRDefault="00FF0A80" w:rsidP="006B2DD6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1"/>
                <w:szCs w:val="21"/>
              </w:rPr>
            </w:pPr>
            <w:r w:rsidRPr="0008493E">
              <w:rPr>
                <w:color w:val="auto"/>
                <w:sz w:val="21"/>
                <w:szCs w:val="21"/>
              </w:rPr>
              <w:t>МБ</w:t>
            </w:r>
          </w:p>
        </w:tc>
      </w:tr>
      <w:tr w:rsidR="00FF0A80" w:rsidRPr="00750A3C" w14:paraId="2479C5D2" w14:textId="77777777" w:rsidTr="006B2DD6">
        <w:trPr>
          <w:trHeight w:val="36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7A4D3" w14:textId="77777777" w:rsidR="00FF0A80" w:rsidRPr="00750A3C" w:rsidRDefault="00FF0A80" w:rsidP="006B2DD6">
            <w:pPr>
              <w:jc w:val="center"/>
              <w:rPr>
                <w:sz w:val="21"/>
                <w:szCs w:val="21"/>
              </w:rPr>
            </w:pPr>
            <w:r w:rsidRPr="00750A3C">
              <w:rPr>
                <w:sz w:val="21"/>
                <w:szCs w:val="21"/>
              </w:rPr>
              <w:t>1.</w:t>
            </w:r>
          </w:p>
        </w:tc>
        <w:tc>
          <w:tcPr>
            <w:tcW w:w="1516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FF88" w14:textId="77777777" w:rsidR="00FF0A80" w:rsidRPr="00750A3C" w:rsidRDefault="00FF0A80" w:rsidP="00BE16D1">
            <w:pPr>
              <w:jc w:val="both"/>
              <w:rPr>
                <w:sz w:val="21"/>
                <w:szCs w:val="21"/>
              </w:rPr>
            </w:pPr>
            <w:r w:rsidRPr="00750A3C">
              <w:rPr>
                <w:sz w:val="21"/>
                <w:szCs w:val="21"/>
              </w:rPr>
              <w:t xml:space="preserve">Задача </w:t>
            </w:r>
            <w:r w:rsidRPr="00750A3C">
              <w:rPr>
                <w:i/>
                <w:sz w:val="21"/>
                <w:szCs w:val="21"/>
              </w:rPr>
              <w:t>«</w:t>
            </w:r>
            <w:r>
              <w:rPr>
                <w:szCs w:val="22"/>
              </w:rPr>
              <w:t>Выполнены проектные работы по строительству</w:t>
            </w:r>
            <w:r w:rsidR="00F32E11">
              <w:rPr>
                <w:szCs w:val="22"/>
              </w:rPr>
              <w:t xml:space="preserve">, </w:t>
            </w:r>
            <w:r>
              <w:rPr>
                <w:szCs w:val="22"/>
              </w:rPr>
              <w:t>реконструкции</w:t>
            </w:r>
            <w:r w:rsidR="00F32E11">
              <w:rPr>
                <w:szCs w:val="22"/>
              </w:rPr>
              <w:t xml:space="preserve"> и капитальному ремонту</w:t>
            </w:r>
            <w:r>
              <w:rPr>
                <w:szCs w:val="22"/>
              </w:rPr>
              <w:t xml:space="preserve"> </w:t>
            </w:r>
            <w:r w:rsidRPr="007820B6">
              <w:rPr>
                <w:szCs w:val="22"/>
              </w:rPr>
              <w:t xml:space="preserve">автомобильных дорог общего пользования местного значения </w:t>
            </w:r>
            <w:r w:rsidR="00BE16D1">
              <w:rPr>
                <w:szCs w:val="22"/>
              </w:rPr>
              <w:br/>
            </w:r>
            <w:r w:rsidRPr="007820B6">
              <w:rPr>
                <w:szCs w:val="22"/>
              </w:rPr>
              <w:t>и искусственны</w:t>
            </w:r>
            <w:r>
              <w:rPr>
                <w:szCs w:val="22"/>
              </w:rPr>
              <w:t>х</w:t>
            </w:r>
            <w:r w:rsidRPr="007820B6">
              <w:rPr>
                <w:szCs w:val="22"/>
              </w:rPr>
              <w:t xml:space="preserve"> сооружени</w:t>
            </w:r>
            <w:r>
              <w:rPr>
                <w:szCs w:val="22"/>
              </w:rPr>
              <w:t>й</w:t>
            </w:r>
            <w:r w:rsidRPr="007820B6">
              <w:rPr>
                <w:szCs w:val="22"/>
              </w:rPr>
              <w:t xml:space="preserve"> на них</w:t>
            </w:r>
            <w:r>
              <w:rPr>
                <w:szCs w:val="22"/>
              </w:rPr>
              <w:t xml:space="preserve">, реализованы проекты </w:t>
            </w:r>
            <w:r w:rsidR="00234C5C">
              <w:rPr>
                <w:szCs w:val="22"/>
              </w:rPr>
              <w:t>по</w:t>
            </w:r>
            <w:r>
              <w:rPr>
                <w:szCs w:val="22"/>
              </w:rPr>
              <w:t xml:space="preserve"> строительств</w:t>
            </w:r>
            <w:r w:rsidR="00234C5C">
              <w:rPr>
                <w:szCs w:val="22"/>
              </w:rPr>
              <w:t>у</w:t>
            </w:r>
            <w:r>
              <w:rPr>
                <w:szCs w:val="22"/>
              </w:rPr>
              <w:t xml:space="preserve"> и реконструкци</w:t>
            </w:r>
            <w:r w:rsidR="00234C5C">
              <w:rPr>
                <w:szCs w:val="22"/>
              </w:rPr>
              <w:t>и</w:t>
            </w:r>
            <w:r>
              <w:rPr>
                <w:szCs w:val="22"/>
              </w:rPr>
              <w:t xml:space="preserve"> </w:t>
            </w:r>
            <w:r w:rsidRPr="007820B6">
              <w:rPr>
                <w:szCs w:val="22"/>
              </w:rPr>
              <w:t xml:space="preserve">автомобильных дорог общего пользования местного значения </w:t>
            </w:r>
            <w:r w:rsidR="00BE16D1">
              <w:rPr>
                <w:szCs w:val="22"/>
              </w:rPr>
              <w:br/>
            </w:r>
            <w:r w:rsidRPr="007820B6">
              <w:rPr>
                <w:szCs w:val="22"/>
              </w:rPr>
              <w:t>и искусственны</w:t>
            </w:r>
            <w:r>
              <w:rPr>
                <w:szCs w:val="22"/>
              </w:rPr>
              <w:t>х</w:t>
            </w:r>
            <w:r w:rsidRPr="007820B6">
              <w:rPr>
                <w:szCs w:val="22"/>
              </w:rPr>
              <w:t xml:space="preserve"> сооружени</w:t>
            </w:r>
            <w:r>
              <w:rPr>
                <w:szCs w:val="22"/>
              </w:rPr>
              <w:t>й</w:t>
            </w:r>
            <w:r w:rsidRPr="007820B6">
              <w:rPr>
                <w:szCs w:val="22"/>
              </w:rPr>
              <w:t xml:space="preserve"> на них</w:t>
            </w:r>
            <w:r>
              <w:rPr>
                <w:szCs w:val="22"/>
              </w:rPr>
              <w:t>»</w:t>
            </w:r>
          </w:p>
        </w:tc>
      </w:tr>
      <w:tr w:rsidR="003A1948" w:rsidRPr="00750A3C" w14:paraId="3785861D" w14:textId="77777777" w:rsidTr="001B4A59">
        <w:trPr>
          <w:trHeight w:val="36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6D2B7" w14:textId="77777777" w:rsidR="003A1948" w:rsidRPr="00750A3C" w:rsidRDefault="003A1948" w:rsidP="003A1948">
            <w:pPr>
              <w:jc w:val="center"/>
              <w:rPr>
                <w:sz w:val="21"/>
                <w:szCs w:val="21"/>
              </w:rPr>
            </w:pPr>
            <w:r w:rsidRPr="00750A3C">
              <w:rPr>
                <w:sz w:val="21"/>
                <w:szCs w:val="21"/>
              </w:rPr>
              <w:t>1.1.</w:t>
            </w:r>
          </w:p>
        </w:tc>
        <w:tc>
          <w:tcPr>
            <w:tcW w:w="80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EB6FC" w14:textId="77777777" w:rsidR="003A1948" w:rsidRPr="00BF3F79" w:rsidRDefault="003A1948" w:rsidP="003A1948">
            <w:pPr>
              <w:jc w:val="both"/>
              <w:rPr>
                <w:sz w:val="21"/>
                <w:szCs w:val="21"/>
              </w:rPr>
            </w:pPr>
            <w:r w:rsidRPr="00BF3F79">
              <w:rPr>
                <w:sz w:val="21"/>
                <w:szCs w:val="21"/>
              </w:rPr>
              <w:t xml:space="preserve">Мероприятие (результат) </w:t>
            </w:r>
            <w:r w:rsidRPr="00BF3F79">
              <w:rPr>
                <w:szCs w:val="22"/>
              </w:rPr>
              <w:t xml:space="preserve">«Обеспечен прирост протяженности автомобильных дорог общего пользования местного значения, соответствующих нормативным требованиям, </w:t>
            </w:r>
            <w:r>
              <w:rPr>
                <w:szCs w:val="22"/>
              </w:rPr>
              <w:br/>
            </w:r>
            <w:r w:rsidRPr="00BF3F79">
              <w:rPr>
                <w:szCs w:val="22"/>
              </w:rPr>
              <w:t>и искусственных дорожных сооружений на них»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EA8CE" w14:textId="77777777" w:rsidR="003A1948" w:rsidRPr="00A53AF4" w:rsidRDefault="003A1948" w:rsidP="003A1948">
            <w:pPr>
              <w:jc w:val="center"/>
              <w:rPr>
                <w:color w:val="0070C0"/>
              </w:rPr>
            </w:pPr>
            <w:r w:rsidRPr="00A53AF4">
              <w:t xml:space="preserve">Водопьянов Денис Валерьевич, директор Департамента автомобильных дорог и организации дорожного движения города </w:t>
            </w:r>
            <w:r w:rsidRPr="00A53AF4">
              <w:br/>
              <w:t>Ростова-на-Дону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ECEB6B5" w14:textId="2F83FE0A" w:rsidR="003A1948" w:rsidRPr="00D36EFE" w:rsidRDefault="003A1948" w:rsidP="003A1948">
            <w:pPr>
              <w:jc w:val="center"/>
            </w:pPr>
            <w:r>
              <w:t>3 458 025,2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B442FB8" w14:textId="75B59F18" w:rsidR="003A1948" w:rsidRPr="00D36EFE" w:rsidRDefault="003A1948" w:rsidP="003A1948">
            <w:pPr>
              <w:jc w:val="center"/>
            </w:pPr>
            <w: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1E78A40" w14:textId="53A55746" w:rsidR="003A1948" w:rsidRPr="00D36EFE" w:rsidRDefault="003A1948" w:rsidP="003A1948">
            <w:pPr>
              <w:jc w:val="center"/>
            </w:pPr>
            <w:r>
              <w:t>2 905 119,1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AF7C04" w14:textId="09120681" w:rsidR="003A1948" w:rsidRPr="00D36EFE" w:rsidRDefault="003A1948" w:rsidP="003A1948">
            <w:pPr>
              <w:jc w:val="center"/>
            </w:pPr>
            <w:r>
              <w:t>224 397,1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93552DC" w14:textId="13902FD3" w:rsidR="003A1948" w:rsidRPr="0006474F" w:rsidRDefault="003A1948" w:rsidP="003A1948">
            <w:pPr>
              <w:jc w:val="center"/>
              <w:rPr>
                <w:highlight w:val="yellow"/>
              </w:rPr>
            </w:pPr>
            <w:r>
              <w:t>3 309 086,3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DB89E9B" w14:textId="1D876488" w:rsidR="003A1948" w:rsidRPr="00D36EFE" w:rsidRDefault="003A1948" w:rsidP="003A1948">
            <w:pPr>
              <w:jc w:val="center"/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EA99499" w14:textId="6E2875B1" w:rsidR="003A1948" w:rsidRPr="00D36EFE" w:rsidRDefault="003A1948" w:rsidP="003A1948">
            <w:pPr>
              <w:jc w:val="center"/>
            </w:pPr>
            <w:r>
              <w:t>2 905 119,1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B687D3" w14:textId="213801A9" w:rsidR="003A1948" w:rsidRPr="00D36EFE" w:rsidRDefault="003A1948" w:rsidP="003A1948">
            <w:pPr>
              <w:jc w:val="center"/>
            </w:pPr>
            <w:r>
              <w:t>75 458,2</w:t>
            </w:r>
          </w:p>
        </w:tc>
      </w:tr>
      <w:tr w:rsidR="003A1948" w:rsidRPr="00750A3C" w14:paraId="71D1B3B1" w14:textId="77777777" w:rsidTr="00D36FD2">
        <w:trPr>
          <w:trHeight w:val="36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6E5EC" w14:textId="77777777" w:rsidR="003A1948" w:rsidRPr="00902467" w:rsidRDefault="003A1948" w:rsidP="003A1948">
            <w:pPr>
              <w:jc w:val="center"/>
              <w:rPr>
                <w:sz w:val="21"/>
                <w:szCs w:val="21"/>
              </w:rPr>
            </w:pPr>
            <w:r w:rsidRPr="00902467">
              <w:rPr>
                <w:sz w:val="21"/>
                <w:szCs w:val="21"/>
              </w:rPr>
              <w:t>1.1.1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F4AFB" w14:textId="77777777" w:rsidR="003A1948" w:rsidRPr="00902467" w:rsidRDefault="003A1948" w:rsidP="003A1948">
            <w:pPr>
              <w:rPr>
                <w:iCs/>
              </w:rPr>
            </w:pPr>
            <w:r>
              <w:rPr>
                <w:iCs/>
              </w:rPr>
              <w:t>Оснащение объектов транспорт- ной инфраст-руктуры  г. Ростова-на-Дону инженерно-техничес-кой системой (средства-ми) для обеспече-ния транспорт-ной безопас-ности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C3428" w14:textId="77777777" w:rsidR="003A1948" w:rsidRPr="00902467" w:rsidRDefault="003A1948" w:rsidP="003A1948">
            <w:pPr>
              <w:jc w:val="center"/>
              <w:rPr>
                <w:color w:val="0070C0"/>
                <w:sz w:val="21"/>
                <w:szCs w:val="21"/>
              </w:rPr>
            </w:pPr>
            <w:r w:rsidRPr="00C0402C">
              <w:rPr>
                <w:iCs/>
              </w:rPr>
              <w:t>Проек-тирова-ние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9CC7C" w14:textId="77777777" w:rsidR="003A1948" w:rsidRPr="00902467" w:rsidRDefault="003A1948" w:rsidP="003A1948">
            <w:pPr>
              <w:jc w:val="center"/>
              <w:rPr>
                <w:color w:val="0070C0"/>
                <w:sz w:val="21"/>
                <w:szCs w:val="21"/>
              </w:rPr>
            </w:pPr>
            <w:r>
              <w:t xml:space="preserve">г. </w:t>
            </w:r>
            <w:r w:rsidRPr="00902467">
              <w:t>Ростов-на-Дону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65E88" w14:textId="77777777" w:rsidR="003A1948" w:rsidRPr="00961040" w:rsidRDefault="003A1948" w:rsidP="003A1948">
            <w:pPr>
              <w:jc w:val="center"/>
            </w:pPr>
            <w:r w:rsidRPr="00961040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544B3" w14:textId="77777777" w:rsidR="003A1948" w:rsidRPr="00961040" w:rsidRDefault="003A1948" w:rsidP="003A1948">
            <w:r w:rsidRPr="00961040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950D5" w14:textId="77777777" w:rsidR="003A1948" w:rsidRPr="00961040" w:rsidRDefault="003A1948" w:rsidP="003A1948">
            <w:pPr>
              <w:jc w:val="center"/>
            </w:pPr>
            <w:r w:rsidRPr="00961040"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ED1FF" w14:textId="77777777" w:rsidR="003A1948" w:rsidRPr="00961040" w:rsidRDefault="003A1948" w:rsidP="003A1948">
            <w:pPr>
              <w:jc w:val="center"/>
            </w:pPr>
            <w:r w:rsidRPr="00961040"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AFC93" w14:textId="77777777" w:rsidR="003A1948" w:rsidRPr="00330C18" w:rsidRDefault="003A1948" w:rsidP="003A1948">
            <w:pPr>
              <w:jc w:val="center"/>
              <w:rPr>
                <w:color w:val="0070C0"/>
              </w:rPr>
            </w:pPr>
            <w:r>
              <w:t>Зубанов Сергей Анатольевич,</w:t>
            </w:r>
            <w:r w:rsidRPr="00330C18">
              <w:t xml:space="preserve"> директор муниципального казенного учреждения «Дирекция по строительству объектов транспортной инфраструктуры </w:t>
            </w:r>
            <w:r>
              <w:br/>
            </w:r>
            <w:r w:rsidRPr="00330C18">
              <w:t>г. Ростова-на-Дону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FD8848B" w14:textId="77777777" w:rsidR="003A1948" w:rsidRPr="00330C18" w:rsidRDefault="003A1948" w:rsidP="003A1948">
            <w:pPr>
              <w:ind w:left="113" w:right="113"/>
              <w:jc w:val="center"/>
            </w:pPr>
            <w:r>
              <w:t>12 541,0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061ACF9" w14:textId="77777777" w:rsidR="003A1948" w:rsidRPr="00330C18" w:rsidRDefault="003A1948" w:rsidP="003A1948">
            <w:pPr>
              <w:ind w:left="113" w:right="113"/>
              <w:jc w:val="center"/>
            </w:pPr>
            <w: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E35BCA1" w14:textId="77777777" w:rsidR="003A1948" w:rsidRPr="00330C18" w:rsidRDefault="003A1948" w:rsidP="003A1948">
            <w:pPr>
              <w:ind w:left="113" w:right="113"/>
              <w:jc w:val="center"/>
            </w:pPr>
            <w: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921CBF" w14:textId="77777777" w:rsidR="003A1948" w:rsidRPr="00330C18" w:rsidRDefault="003A1948" w:rsidP="003A1948">
            <w:pPr>
              <w:ind w:left="113" w:right="113"/>
              <w:jc w:val="center"/>
            </w:pPr>
            <w:r>
              <w:t>12 541,0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6657DF7" w14:textId="77777777" w:rsidR="003A1948" w:rsidRPr="00330C18" w:rsidRDefault="003A1948" w:rsidP="003A1948">
            <w:pPr>
              <w:ind w:left="113" w:right="113"/>
              <w:jc w:val="center"/>
            </w:pPr>
            <w:r>
              <w:t>12 541,0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E9E3782" w14:textId="77777777" w:rsidR="003A1948" w:rsidRPr="00330C18" w:rsidRDefault="003A1948" w:rsidP="003A1948">
            <w:pPr>
              <w:ind w:left="113" w:right="113"/>
              <w:jc w:val="center"/>
            </w:pPr>
            <w: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6C45AB5" w14:textId="77777777" w:rsidR="003A1948" w:rsidRPr="00330C18" w:rsidRDefault="003A1948" w:rsidP="003A1948">
            <w:pPr>
              <w:ind w:left="113" w:right="113"/>
              <w:jc w:val="center"/>
            </w:pPr>
            <w: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D89B7B" w14:textId="77777777" w:rsidR="003A1948" w:rsidRPr="00330C18" w:rsidRDefault="003A1948" w:rsidP="003A1948">
            <w:pPr>
              <w:ind w:left="113" w:right="113"/>
              <w:jc w:val="center"/>
            </w:pPr>
            <w:r>
              <w:t>12 541,0</w:t>
            </w:r>
          </w:p>
        </w:tc>
      </w:tr>
      <w:tr w:rsidR="003A1948" w:rsidRPr="00750A3C" w14:paraId="22EDE328" w14:textId="77777777" w:rsidTr="00D36FD2">
        <w:trPr>
          <w:trHeight w:val="240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790BA" w14:textId="77777777" w:rsidR="003A1948" w:rsidRPr="00902467" w:rsidRDefault="003A1948" w:rsidP="003A1948">
            <w:pPr>
              <w:jc w:val="center"/>
              <w:rPr>
                <w:color w:val="000000"/>
                <w:sz w:val="21"/>
                <w:szCs w:val="21"/>
              </w:rPr>
            </w:pPr>
            <w:r w:rsidRPr="00902467">
              <w:rPr>
                <w:color w:val="000000"/>
                <w:sz w:val="21"/>
                <w:szCs w:val="21"/>
              </w:rPr>
              <w:lastRenderedPageBreak/>
              <w:t>1.1.2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7FA21" w14:textId="77777777" w:rsidR="003A1948" w:rsidRPr="00902467" w:rsidRDefault="003A1948" w:rsidP="003A1948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Строитель-ство моста через р. Темерник в створе ул. Песчаная в г. Ростове-на-Дону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36D33" w14:textId="77777777" w:rsidR="003A1948" w:rsidRPr="00876188" w:rsidRDefault="003A1948" w:rsidP="003A1948">
            <w:pPr>
              <w:rPr>
                <w:color w:val="000000"/>
              </w:rPr>
            </w:pPr>
            <w:r w:rsidRPr="00876188">
              <w:rPr>
                <w:color w:val="000000"/>
              </w:rPr>
              <w:t>Техно-логичес-кое присое-динение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1139F" w14:textId="77777777" w:rsidR="003A1948" w:rsidRPr="00902467" w:rsidRDefault="003A1948" w:rsidP="003A1948">
            <w:r>
              <w:t xml:space="preserve">г. </w:t>
            </w:r>
            <w:r w:rsidRPr="00902467">
              <w:t xml:space="preserve">Ростов-на-Дону, </w:t>
            </w:r>
            <w:r>
              <w:t>ул. Песчаная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A894A" w14:textId="77777777" w:rsidR="003A1948" w:rsidRPr="00961040" w:rsidRDefault="003A1948" w:rsidP="003A1948">
            <w:pPr>
              <w:jc w:val="center"/>
            </w:pPr>
            <w:r w:rsidRPr="00961040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19D25" w14:textId="77777777" w:rsidR="003A1948" w:rsidRPr="00961040" w:rsidRDefault="003A1948" w:rsidP="003A1948">
            <w:pPr>
              <w:jc w:val="center"/>
            </w:pPr>
            <w:r w:rsidRPr="00961040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6764C" w14:textId="77777777" w:rsidR="003A1948" w:rsidRPr="00F20C0C" w:rsidRDefault="003A1948" w:rsidP="003A1948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523FF" w14:textId="77777777" w:rsidR="003A1948" w:rsidRPr="00F20C0C" w:rsidRDefault="003A1948" w:rsidP="003A1948">
            <w:pPr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28DB4" w14:textId="77777777" w:rsidR="003A1948" w:rsidRPr="00330C18" w:rsidRDefault="003A1948" w:rsidP="003A1948">
            <w:pPr>
              <w:jc w:val="center"/>
              <w:rPr>
                <w:color w:val="000000"/>
              </w:rPr>
            </w:pPr>
            <w:r>
              <w:t>Зубанов Сергей Анатольевич,</w:t>
            </w:r>
            <w:r w:rsidRPr="00330C18">
              <w:t xml:space="preserve"> директор муниципального казенного учреждения «Дирекция по строительству объектов транспортной инфраструктуры </w:t>
            </w:r>
            <w:r>
              <w:br/>
            </w:r>
            <w:r w:rsidRPr="00330C18">
              <w:t>г. Ростова-на-Дону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42328B5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101,6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3DD5F93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EA8709A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 w:rsidRPr="00330C18"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F4BADB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101,6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DB14797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101,6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5143224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2D45117" w14:textId="77777777" w:rsidR="003A1948" w:rsidRPr="00330C18" w:rsidRDefault="003A1948" w:rsidP="003A1948">
            <w:pPr>
              <w:ind w:left="113" w:right="113"/>
              <w:jc w:val="center"/>
            </w:pPr>
            <w:r w:rsidRPr="00330C18"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37BA2C" w14:textId="77777777" w:rsidR="003A1948" w:rsidRPr="00330C18" w:rsidRDefault="003A1948" w:rsidP="003A1948">
            <w:pPr>
              <w:ind w:left="113" w:right="113"/>
              <w:jc w:val="center"/>
            </w:pPr>
            <w:r>
              <w:rPr>
                <w:color w:val="000000"/>
              </w:rPr>
              <w:t>101,6</w:t>
            </w:r>
          </w:p>
        </w:tc>
      </w:tr>
      <w:tr w:rsidR="003A1948" w:rsidRPr="00750A3C" w14:paraId="5645083F" w14:textId="77777777" w:rsidTr="00D36FD2">
        <w:trPr>
          <w:trHeight w:val="240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03FB6" w14:textId="77777777" w:rsidR="003A1948" w:rsidRDefault="003A1948" w:rsidP="003A1948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1.1.3.</w:t>
            </w:r>
          </w:p>
          <w:p w14:paraId="2508FC37" w14:textId="77777777" w:rsidR="003A1948" w:rsidRPr="00902467" w:rsidRDefault="003A1948" w:rsidP="003A1948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08E50" w14:textId="77777777" w:rsidR="003A1948" w:rsidRPr="00902467" w:rsidRDefault="003A1948" w:rsidP="003A1948">
            <w:pPr>
              <w:rPr>
                <w:iCs/>
                <w:color w:val="000000"/>
              </w:rPr>
            </w:pPr>
            <w:r w:rsidRPr="00C34145">
              <w:rPr>
                <w:iCs/>
              </w:rPr>
              <w:t>Реконстру</w:t>
            </w:r>
            <w:r>
              <w:rPr>
                <w:iCs/>
              </w:rPr>
              <w:t>-</w:t>
            </w:r>
            <w:r w:rsidRPr="00C34145">
              <w:rPr>
                <w:iCs/>
              </w:rPr>
              <w:t xml:space="preserve">кция моста </w:t>
            </w:r>
            <w:r>
              <w:rPr>
                <w:iCs/>
              </w:rPr>
              <w:br/>
            </w:r>
            <w:r w:rsidRPr="00C34145">
              <w:rPr>
                <w:iCs/>
              </w:rPr>
              <w:t>по ул. Нозадзе через р. Мертвый Донец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08614" w14:textId="77777777" w:rsidR="003A1948" w:rsidRPr="00902467" w:rsidRDefault="003A1948" w:rsidP="003A1948">
            <w:pPr>
              <w:rPr>
                <w:iCs/>
              </w:rPr>
            </w:pPr>
            <w:r w:rsidRPr="00C0402C">
              <w:rPr>
                <w:iCs/>
              </w:rPr>
              <w:t>Проек-тирова-ние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48023" w14:textId="77777777" w:rsidR="003A1948" w:rsidRDefault="003A1948" w:rsidP="003A1948">
            <w:r>
              <w:rPr>
                <w:iCs/>
              </w:rPr>
              <w:t xml:space="preserve">г. Ростов-на-Дону </w:t>
            </w:r>
            <w:r w:rsidRPr="00C34145">
              <w:rPr>
                <w:iCs/>
              </w:rPr>
              <w:t>ул. Нозад</w:t>
            </w:r>
            <w:r>
              <w:rPr>
                <w:iCs/>
              </w:rPr>
              <w:t>-</w:t>
            </w:r>
            <w:r w:rsidRPr="00C34145">
              <w:rPr>
                <w:iCs/>
              </w:rPr>
              <w:t>зе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49481" w14:textId="77777777" w:rsidR="003A1948" w:rsidRDefault="003A1948" w:rsidP="003A1948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2183F" w14:textId="77777777" w:rsidR="003A1948" w:rsidRPr="00F20C0C" w:rsidRDefault="003A1948" w:rsidP="003A1948"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8D446" w14:textId="77777777" w:rsidR="003A1948" w:rsidRPr="00F20C0C" w:rsidRDefault="003A1948" w:rsidP="003A1948">
            <w: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43B6C" w14:textId="77777777" w:rsidR="003A1948" w:rsidRPr="00F20C0C" w:rsidRDefault="003A1948" w:rsidP="003A1948">
            <w: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88EB3" w14:textId="77777777" w:rsidR="003A1948" w:rsidRDefault="003A1948" w:rsidP="003A1948">
            <w:pPr>
              <w:jc w:val="center"/>
            </w:pPr>
            <w:r>
              <w:t>Зубанов Сергей Анатольевич,</w:t>
            </w:r>
            <w:r w:rsidRPr="00330C18">
              <w:t xml:space="preserve"> директор муниципального казенного учреждения «Дирекция по строительству объектов транспортной инфраструктуры </w:t>
            </w:r>
            <w:r>
              <w:br/>
            </w:r>
            <w:r w:rsidRPr="00330C18">
              <w:t>г. Ростова-на-Дону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7475B97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 w:rsidRPr="00330C18">
              <w:rPr>
                <w:color w:val="000000"/>
              </w:rPr>
              <w:t>12 500,0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791A5B8" w14:textId="77777777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98F52F7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6EC6BE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 w:rsidRPr="00330C18">
              <w:rPr>
                <w:color w:val="000000"/>
              </w:rPr>
              <w:t>12 500,0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6CB27E9" w14:textId="77777777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AC6FB05" w14:textId="77777777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E98E5CE" w14:textId="77777777" w:rsidR="003A1948" w:rsidRDefault="003A1948" w:rsidP="003A1948">
            <w:pPr>
              <w:ind w:left="113" w:right="113"/>
              <w:jc w:val="center"/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B4D466" w14:textId="77777777" w:rsidR="003A1948" w:rsidRDefault="003A1948" w:rsidP="003A1948">
            <w:pPr>
              <w:ind w:left="113" w:right="113"/>
              <w:jc w:val="center"/>
            </w:pPr>
            <w:r>
              <w:rPr>
                <w:color w:val="000000"/>
              </w:rPr>
              <w:t>0</w:t>
            </w:r>
            <w:r w:rsidRPr="00330C18">
              <w:rPr>
                <w:color w:val="000000"/>
              </w:rPr>
              <w:t>,0</w:t>
            </w:r>
          </w:p>
        </w:tc>
      </w:tr>
      <w:tr w:rsidR="003A1948" w:rsidRPr="00750A3C" w14:paraId="0B7B1126" w14:textId="77777777" w:rsidTr="00D36FD2">
        <w:trPr>
          <w:trHeight w:val="36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A45C2" w14:textId="77777777" w:rsidR="003A1948" w:rsidRPr="00902467" w:rsidRDefault="003A1948" w:rsidP="003A1948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1.1.4.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2FA64" w14:textId="77777777" w:rsidR="003A1948" w:rsidRPr="00902467" w:rsidRDefault="003A1948" w:rsidP="003A1948">
            <w:pPr>
              <w:rPr>
                <w:iCs/>
              </w:rPr>
            </w:pPr>
            <w:r w:rsidRPr="00F32E11">
              <w:rPr>
                <w:iCs/>
              </w:rPr>
              <w:t>Реконст</w:t>
            </w:r>
            <w:r>
              <w:rPr>
                <w:iCs/>
              </w:rPr>
              <w:t>-</w:t>
            </w:r>
            <w:r w:rsidRPr="00F32E11">
              <w:rPr>
                <w:iCs/>
              </w:rPr>
              <w:t>рукция системы ливневой канализа</w:t>
            </w:r>
            <w:r>
              <w:rPr>
                <w:iCs/>
              </w:rPr>
              <w:t>-</w:t>
            </w:r>
            <w:r w:rsidRPr="00F32E11">
              <w:rPr>
                <w:iCs/>
              </w:rPr>
              <w:t xml:space="preserve">ции </w:t>
            </w:r>
            <w:r>
              <w:rPr>
                <w:iCs/>
              </w:rPr>
              <w:br/>
            </w:r>
            <w:r w:rsidRPr="00F32E11">
              <w:rPr>
                <w:iCs/>
              </w:rPr>
              <w:t>г. Ростова-на-Дону. Бассейн №5, 1 этап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CC325" w14:textId="77777777" w:rsidR="003A1948" w:rsidRPr="00902467" w:rsidRDefault="003A1948" w:rsidP="003A1948">
            <w:pPr>
              <w:rPr>
                <w:iCs/>
              </w:rPr>
            </w:pPr>
            <w:r w:rsidRPr="00C0402C">
              <w:rPr>
                <w:iCs/>
              </w:rPr>
              <w:t>Проек-тирова-ние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71CD0" w14:textId="77777777" w:rsidR="003A1948" w:rsidRPr="00902467" w:rsidRDefault="003A1948" w:rsidP="003A1948">
            <w:r>
              <w:rPr>
                <w:iCs/>
              </w:rPr>
              <w:t>г. Ростов-на-Дону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91E24" w14:textId="77777777" w:rsidR="003A1948" w:rsidRPr="00902467" w:rsidRDefault="003A1948" w:rsidP="003A1948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64F54" w14:textId="77777777" w:rsidR="003A1948" w:rsidRPr="00902467" w:rsidRDefault="003A1948" w:rsidP="003A1948"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E13EB" w14:textId="77777777" w:rsidR="003A1948" w:rsidRPr="00902467" w:rsidRDefault="003A1948" w:rsidP="003A1948">
            <w: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F065F" w14:textId="77777777" w:rsidR="003A1948" w:rsidRPr="00902467" w:rsidRDefault="003A1948" w:rsidP="003A1948">
            <w: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448D9" w14:textId="77777777" w:rsidR="003A1948" w:rsidRPr="00330C18" w:rsidRDefault="003A1948" w:rsidP="003A1948">
            <w:pPr>
              <w:jc w:val="center"/>
              <w:rPr>
                <w:color w:val="000000"/>
              </w:rPr>
            </w:pPr>
            <w:r w:rsidRPr="00A53AF4">
              <w:t xml:space="preserve">Водопьянов Денис Валерьевич, директор Департамента автомобильных дорог и организации дорожного движения города </w:t>
            </w:r>
            <w:r w:rsidRPr="00A53AF4">
              <w:br/>
              <w:t>Ростова-на-Дону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B3B7A9C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20 041,6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3DB7AFB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609AD87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52CC51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20 041,6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F7502B6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6F5DE4E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15E162D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858CE5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3A1948" w:rsidRPr="00750A3C" w14:paraId="51ECE151" w14:textId="77777777" w:rsidTr="00D36FD2">
        <w:trPr>
          <w:trHeight w:val="36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D9E1F" w14:textId="77777777" w:rsidR="003A1948" w:rsidRPr="00902467" w:rsidRDefault="003A1948" w:rsidP="003A1948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1.1.5.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7D165" w14:textId="77777777" w:rsidR="003A1948" w:rsidRPr="00902467" w:rsidRDefault="003A1948" w:rsidP="003A1948">
            <w:pPr>
              <w:rPr>
                <w:iCs/>
              </w:rPr>
            </w:pPr>
            <w:r w:rsidRPr="00C34145">
              <w:rPr>
                <w:iCs/>
              </w:rPr>
              <w:t>Реконстру</w:t>
            </w:r>
            <w:r>
              <w:rPr>
                <w:iCs/>
              </w:rPr>
              <w:t>-</w:t>
            </w:r>
            <w:r w:rsidRPr="00C34145">
              <w:rPr>
                <w:iCs/>
              </w:rPr>
              <w:t>кция путепрово</w:t>
            </w:r>
            <w:r>
              <w:rPr>
                <w:iCs/>
              </w:rPr>
              <w:t>-</w:t>
            </w:r>
            <w:r w:rsidRPr="00C34145">
              <w:rPr>
                <w:iCs/>
              </w:rPr>
              <w:t xml:space="preserve">да </w:t>
            </w:r>
            <w:r>
              <w:rPr>
                <w:iCs/>
              </w:rPr>
              <w:br/>
            </w:r>
            <w:r w:rsidRPr="00C34145">
              <w:rPr>
                <w:iCs/>
              </w:rPr>
              <w:t>по ул. В. Черевички</w:t>
            </w:r>
            <w:r>
              <w:rPr>
                <w:iCs/>
              </w:rPr>
              <w:t>-</w:t>
            </w:r>
            <w:r w:rsidRPr="00C34145">
              <w:rPr>
                <w:iCs/>
              </w:rPr>
              <w:t>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8EA22" w14:textId="77777777" w:rsidR="003A1948" w:rsidRPr="00902467" w:rsidRDefault="003A1948" w:rsidP="003A1948">
            <w:pPr>
              <w:rPr>
                <w:iCs/>
              </w:rPr>
            </w:pPr>
            <w:r w:rsidRPr="00C0402C">
              <w:rPr>
                <w:iCs/>
              </w:rPr>
              <w:t>Проек-тирова-ние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AD70C" w14:textId="77777777" w:rsidR="003A1948" w:rsidRPr="00902467" w:rsidRDefault="003A1948" w:rsidP="003A1948">
            <w:r>
              <w:rPr>
                <w:iCs/>
              </w:rPr>
              <w:t>г.Ростов-на-Дону, ул. В. Черевич-кина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89FC8" w14:textId="77777777" w:rsidR="003A1948" w:rsidRPr="00902467" w:rsidRDefault="003A1948" w:rsidP="003A1948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68CE1" w14:textId="77777777" w:rsidR="003A1948" w:rsidRPr="00902467" w:rsidRDefault="003A1948" w:rsidP="003A1948"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769AF" w14:textId="77777777" w:rsidR="003A1948" w:rsidRPr="00902467" w:rsidRDefault="003A1948" w:rsidP="003A1948">
            <w: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E1F2A" w14:textId="77777777" w:rsidR="003A1948" w:rsidRPr="00902467" w:rsidRDefault="003A1948" w:rsidP="003A1948">
            <w: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E57C4" w14:textId="77777777" w:rsidR="003A1948" w:rsidRPr="00330C18" w:rsidRDefault="003A1948" w:rsidP="003A1948">
            <w:pPr>
              <w:jc w:val="center"/>
              <w:rPr>
                <w:color w:val="000000"/>
              </w:rPr>
            </w:pPr>
            <w:r>
              <w:t>Зубанов Сергей Анатольевич,</w:t>
            </w:r>
            <w:r w:rsidRPr="00330C18">
              <w:t xml:space="preserve"> директор муниципального казенного учреждения «Дирекция по строительству объектов </w:t>
            </w:r>
            <w:r w:rsidRPr="00330C18">
              <w:lastRenderedPageBreak/>
              <w:t xml:space="preserve">транспортной инфраструктуры </w:t>
            </w:r>
            <w:r>
              <w:br/>
            </w:r>
            <w:r w:rsidRPr="00330C18">
              <w:t>г. Ростова-на-Дону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A99B4F2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 w:rsidRPr="00330C18">
              <w:rPr>
                <w:color w:val="000000"/>
              </w:rPr>
              <w:lastRenderedPageBreak/>
              <w:t>8 457,9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5BF9157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1377FE3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31F3AC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 w:rsidRPr="00330C18">
              <w:rPr>
                <w:color w:val="000000"/>
              </w:rPr>
              <w:t>8 457,9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C5DB68B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230E105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8352D38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14A439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3A1948" w:rsidRPr="00750A3C" w14:paraId="6617EB20" w14:textId="77777777" w:rsidTr="00D36FD2">
        <w:trPr>
          <w:trHeight w:val="239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CCCA0" w14:textId="77777777" w:rsidR="003A1948" w:rsidRPr="00902467" w:rsidRDefault="003A1948" w:rsidP="003A1948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1.1.6.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2D4B1" w14:textId="77777777" w:rsidR="003A1948" w:rsidRPr="00902467" w:rsidRDefault="003A1948" w:rsidP="003A1948">
            <w:pPr>
              <w:rPr>
                <w:iCs/>
              </w:rPr>
            </w:pPr>
            <w:r w:rsidRPr="00C34145">
              <w:rPr>
                <w:iCs/>
              </w:rPr>
              <w:t>Реконстру</w:t>
            </w:r>
            <w:r>
              <w:rPr>
                <w:iCs/>
              </w:rPr>
              <w:t>-</w:t>
            </w:r>
            <w:r w:rsidRPr="00C34145">
              <w:rPr>
                <w:iCs/>
              </w:rPr>
              <w:t xml:space="preserve">кция виадука </w:t>
            </w:r>
            <w:r>
              <w:rPr>
                <w:iCs/>
              </w:rPr>
              <w:br/>
            </w:r>
            <w:r w:rsidRPr="00C34145">
              <w:rPr>
                <w:iCs/>
              </w:rPr>
              <w:t>по ул. Сарьяна через р. Киз</w:t>
            </w:r>
            <w:r>
              <w:rPr>
                <w:iCs/>
              </w:rPr>
              <w:t>е</w:t>
            </w:r>
            <w:r w:rsidRPr="00C34145">
              <w:rPr>
                <w:iCs/>
              </w:rPr>
              <w:t>тирин</w:t>
            </w:r>
            <w:r>
              <w:rPr>
                <w:iCs/>
              </w:rPr>
              <w:t>-</w:t>
            </w:r>
            <w:r w:rsidRPr="00C34145">
              <w:rPr>
                <w:iCs/>
              </w:rPr>
              <w:t>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65779" w14:textId="77777777" w:rsidR="003A1948" w:rsidRPr="00902467" w:rsidRDefault="003A1948" w:rsidP="003A1948">
            <w:pPr>
              <w:rPr>
                <w:iCs/>
              </w:rPr>
            </w:pPr>
            <w:r w:rsidRPr="00C0402C">
              <w:rPr>
                <w:iCs/>
              </w:rPr>
              <w:t>Проек-тирова-ние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6C09B" w14:textId="77777777" w:rsidR="003A1948" w:rsidRPr="00902467" w:rsidRDefault="003A1948" w:rsidP="003A1948">
            <w:r>
              <w:rPr>
                <w:iCs/>
              </w:rPr>
              <w:t>г. Ростов-на-Дону, ул. Сарь-яна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7D9B2" w14:textId="77777777" w:rsidR="003A1948" w:rsidRPr="00902467" w:rsidRDefault="003A1948" w:rsidP="003A1948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73DE8" w14:textId="77777777" w:rsidR="003A1948" w:rsidRPr="00902467" w:rsidRDefault="003A1948" w:rsidP="003A1948"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EC89E" w14:textId="77777777" w:rsidR="003A1948" w:rsidRPr="00902467" w:rsidRDefault="003A1948" w:rsidP="003A1948">
            <w: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33F59" w14:textId="77777777" w:rsidR="003A1948" w:rsidRPr="00902467" w:rsidRDefault="003A1948" w:rsidP="003A1948">
            <w: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20D2D" w14:textId="77777777" w:rsidR="003A1948" w:rsidRPr="00330C18" w:rsidRDefault="003A1948" w:rsidP="003A1948">
            <w:pPr>
              <w:jc w:val="center"/>
              <w:rPr>
                <w:color w:val="000000"/>
              </w:rPr>
            </w:pPr>
            <w:r>
              <w:t>Зубанов Сергей Анатольевич,</w:t>
            </w:r>
            <w:r w:rsidRPr="00330C18">
              <w:t xml:space="preserve"> директор муниципального казенного учреждения «Дирекция по строительству объектов транспортной инфраструктуры </w:t>
            </w:r>
            <w:r>
              <w:br/>
            </w:r>
            <w:r w:rsidRPr="00330C18">
              <w:t>г. Ростова-на-Дону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E205B00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 w:rsidRPr="00330C18">
              <w:rPr>
                <w:color w:val="000000"/>
              </w:rPr>
              <w:t>63 122,2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A4FFF2C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9FCEB3E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D95C1A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 w:rsidRPr="00330C18">
              <w:rPr>
                <w:color w:val="000000"/>
              </w:rPr>
              <w:t>63 122,2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BAF1C3A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7DA9B30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8804A2C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AA2345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3A1948" w:rsidRPr="00750A3C" w14:paraId="5AEC218C" w14:textId="77777777" w:rsidTr="00D36FD2">
        <w:trPr>
          <w:trHeight w:val="36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41B64" w14:textId="77777777" w:rsidR="003A1948" w:rsidRPr="00902467" w:rsidRDefault="003A1948" w:rsidP="003A1948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1.1.7.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BB354" w14:textId="77777777" w:rsidR="003A1948" w:rsidRPr="00902467" w:rsidRDefault="003A1948" w:rsidP="003A1948">
            <w:pPr>
              <w:rPr>
                <w:iCs/>
              </w:rPr>
            </w:pPr>
            <w:r w:rsidRPr="00C34145">
              <w:rPr>
                <w:iCs/>
              </w:rPr>
              <w:t>Строитель</w:t>
            </w:r>
            <w:r>
              <w:rPr>
                <w:iCs/>
              </w:rPr>
              <w:t>-</w:t>
            </w:r>
            <w:r w:rsidRPr="00C34145">
              <w:rPr>
                <w:iCs/>
              </w:rPr>
              <w:t>ство автомо</w:t>
            </w:r>
            <w:r>
              <w:rPr>
                <w:iCs/>
              </w:rPr>
              <w:t>-</w:t>
            </w:r>
            <w:r w:rsidRPr="00C34145">
              <w:rPr>
                <w:iCs/>
              </w:rPr>
              <w:t xml:space="preserve">бильной дороги </w:t>
            </w:r>
            <w:r>
              <w:rPr>
                <w:iCs/>
              </w:rPr>
              <w:br/>
            </w:r>
            <w:r w:rsidRPr="00C34145">
              <w:rPr>
                <w:iCs/>
              </w:rPr>
              <w:t>по ул.</w:t>
            </w:r>
            <w:r>
              <w:rPr>
                <w:iCs/>
              </w:rPr>
              <w:t xml:space="preserve"> </w:t>
            </w:r>
            <w:r w:rsidRPr="00C34145">
              <w:rPr>
                <w:iCs/>
              </w:rPr>
              <w:t xml:space="preserve">Шоссейная от дома </w:t>
            </w:r>
            <w:r>
              <w:rPr>
                <w:iCs/>
              </w:rPr>
              <w:br/>
            </w:r>
            <w:r w:rsidRPr="00C34145">
              <w:rPr>
                <w:iCs/>
              </w:rPr>
              <w:t>№ 4 до</w:t>
            </w:r>
            <w:r>
              <w:rPr>
                <w:iCs/>
              </w:rPr>
              <w:t xml:space="preserve"> </w:t>
            </w:r>
            <w:r w:rsidRPr="00C34145">
              <w:rPr>
                <w:iCs/>
              </w:rPr>
              <w:t xml:space="preserve">дома </w:t>
            </w:r>
            <w:r>
              <w:rPr>
                <w:iCs/>
              </w:rPr>
              <w:br/>
            </w:r>
            <w:r w:rsidRPr="00C34145">
              <w:rPr>
                <w:iCs/>
              </w:rPr>
              <w:t>№ 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B7BDA" w14:textId="77777777" w:rsidR="003A1948" w:rsidRPr="00902467" w:rsidRDefault="003A1948" w:rsidP="003A1948">
            <w:pPr>
              <w:rPr>
                <w:iCs/>
              </w:rPr>
            </w:pPr>
            <w:r w:rsidRPr="00C0402C">
              <w:rPr>
                <w:iCs/>
              </w:rPr>
              <w:t>Проек-тирова-ние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B27F8" w14:textId="77777777" w:rsidR="003A1948" w:rsidRPr="00902467" w:rsidRDefault="003A1948" w:rsidP="003A1948">
            <w:r>
              <w:rPr>
                <w:iCs/>
              </w:rPr>
              <w:t xml:space="preserve">г. Ростов-на-Дону, ул. </w:t>
            </w:r>
            <w:r w:rsidRPr="00C34145">
              <w:rPr>
                <w:iCs/>
              </w:rPr>
              <w:t>Шос</w:t>
            </w:r>
            <w:r>
              <w:rPr>
                <w:iCs/>
              </w:rPr>
              <w:t>-</w:t>
            </w:r>
            <w:r w:rsidRPr="00C34145">
              <w:rPr>
                <w:iCs/>
              </w:rPr>
              <w:t xml:space="preserve">сейная </w:t>
            </w:r>
            <w:r>
              <w:rPr>
                <w:iCs/>
              </w:rPr>
              <w:br/>
            </w:r>
            <w:r w:rsidRPr="00C34145">
              <w:rPr>
                <w:iCs/>
              </w:rPr>
              <w:t xml:space="preserve">от дома </w:t>
            </w:r>
            <w:r>
              <w:rPr>
                <w:iCs/>
              </w:rPr>
              <w:br/>
            </w:r>
            <w:r w:rsidRPr="00C34145">
              <w:rPr>
                <w:iCs/>
              </w:rPr>
              <w:t xml:space="preserve">№ 4 до дома </w:t>
            </w:r>
            <w:r>
              <w:rPr>
                <w:iCs/>
              </w:rPr>
              <w:br/>
            </w:r>
            <w:r w:rsidRPr="00C34145">
              <w:rPr>
                <w:iCs/>
              </w:rPr>
              <w:t>№ 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943C4" w14:textId="77777777" w:rsidR="003A1948" w:rsidRPr="00902467" w:rsidRDefault="003A1948" w:rsidP="003A1948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9748C" w14:textId="77777777" w:rsidR="003A1948" w:rsidRPr="00902467" w:rsidRDefault="003A1948" w:rsidP="003A1948"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8D721" w14:textId="77777777" w:rsidR="003A1948" w:rsidRPr="00902467" w:rsidRDefault="003A1948" w:rsidP="003A1948">
            <w: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1F6A4" w14:textId="77777777" w:rsidR="003A1948" w:rsidRPr="00902467" w:rsidRDefault="003A1948" w:rsidP="003A1948">
            <w: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FA966" w14:textId="77777777" w:rsidR="003A1948" w:rsidRPr="00330C18" w:rsidRDefault="003A1948" w:rsidP="003A1948">
            <w:pPr>
              <w:jc w:val="center"/>
              <w:rPr>
                <w:color w:val="000000"/>
              </w:rPr>
            </w:pPr>
            <w:r w:rsidRPr="00A53AF4">
              <w:t xml:space="preserve">Водопьянов Денис Валерьевич, директор Департамента автомобильных дорог и организации дорожного движения города </w:t>
            </w:r>
            <w:r w:rsidRPr="00A53AF4">
              <w:br/>
              <w:t>Ростова-на-Дону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CF29443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 w:rsidRPr="00330C18">
              <w:rPr>
                <w:color w:val="000000"/>
              </w:rPr>
              <w:t>8 9</w:t>
            </w:r>
            <w:r>
              <w:rPr>
                <w:color w:val="000000"/>
              </w:rPr>
              <w:t>47</w:t>
            </w:r>
            <w:r w:rsidRPr="00330C18">
              <w:rPr>
                <w:color w:val="000000"/>
              </w:rPr>
              <w:t>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12E7886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ED290A1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037C87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 w:rsidRPr="00330C18">
              <w:rPr>
                <w:color w:val="000000"/>
              </w:rPr>
              <w:t>8 9</w:t>
            </w:r>
            <w:r>
              <w:rPr>
                <w:color w:val="000000"/>
              </w:rPr>
              <w:t>47</w:t>
            </w:r>
            <w:r w:rsidRPr="00330C18">
              <w:rPr>
                <w:color w:val="000000"/>
              </w:rPr>
              <w:t>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3CD339C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241EF85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68E80EE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F50C78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3A1948" w:rsidRPr="00750A3C" w14:paraId="624F03CB" w14:textId="77777777" w:rsidTr="00D36FD2">
        <w:trPr>
          <w:trHeight w:val="211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FDC6A" w14:textId="77777777" w:rsidR="003A1948" w:rsidRPr="00902467" w:rsidRDefault="003A1948" w:rsidP="003A1948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1.1.8.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79F34" w14:textId="77777777" w:rsidR="003A1948" w:rsidRPr="00902467" w:rsidRDefault="003A1948" w:rsidP="003A1948">
            <w:pPr>
              <w:rPr>
                <w:iCs/>
              </w:rPr>
            </w:pPr>
            <w:r w:rsidRPr="00C34145">
              <w:rPr>
                <w:iCs/>
              </w:rPr>
              <w:t>Капиталь</w:t>
            </w:r>
            <w:r>
              <w:rPr>
                <w:iCs/>
              </w:rPr>
              <w:t>-</w:t>
            </w:r>
            <w:r w:rsidRPr="00C34145">
              <w:rPr>
                <w:iCs/>
              </w:rPr>
              <w:t>ный ремонт путепровода через автомо</w:t>
            </w:r>
            <w:r>
              <w:rPr>
                <w:iCs/>
              </w:rPr>
              <w:t>-</w:t>
            </w:r>
            <w:r w:rsidRPr="00C34145">
              <w:rPr>
                <w:iCs/>
              </w:rPr>
              <w:t xml:space="preserve">бильную дорогу </w:t>
            </w:r>
            <w:r>
              <w:rPr>
                <w:iCs/>
              </w:rPr>
              <w:br/>
            </w:r>
            <w:r w:rsidRPr="00C34145">
              <w:rPr>
                <w:iCs/>
              </w:rPr>
              <w:t>ул. Сиверса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37FC8" w14:textId="77777777" w:rsidR="003A1948" w:rsidRPr="00902467" w:rsidRDefault="003A1948" w:rsidP="003A1948">
            <w:pPr>
              <w:rPr>
                <w:iCs/>
              </w:rPr>
            </w:pPr>
            <w:r w:rsidRPr="00146532">
              <w:rPr>
                <w:iCs/>
              </w:rPr>
              <w:t>Проек-тирова-ние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9F918" w14:textId="77777777" w:rsidR="003A1948" w:rsidRPr="00902467" w:rsidRDefault="003A1948" w:rsidP="003A1948">
            <w:r>
              <w:rPr>
                <w:iCs/>
              </w:rPr>
              <w:t>г. Ростов-на-Дону, ул. Сивер-са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5D49A" w14:textId="77777777" w:rsidR="003A1948" w:rsidRPr="00902467" w:rsidRDefault="003A1948" w:rsidP="003A1948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9EB58" w14:textId="77777777" w:rsidR="003A1948" w:rsidRPr="00902467" w:rsidRDefault="003A1948" w:rsidP="003A1948"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648D1" w14:textId="77777777" w:rsidR="003A1948" w:rsidRPr="00902467" w:rsidRDefault="003A1948" w:rsidP="003A1948">
            <w: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43618" w14:textId="77777777" w:rsidR="003A1948" w:rsidRPr="00902467" w:rsidRDefault="003A1948" w:rsidP="003A1948">
            <w: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C0B17" w14:textId="77777777" w:rsidR="003A1948" w:rsidRPr="00330C18" w:rsidRDefault="003A1948" w:rsidP="003A1948">
            <w:pPr>
              <w:jc w:val="center"/>
              <w:rPr>
                <w:color w:val="000000"/>
              </w:rPr>
            </w:pPr>
            <w:r>
              <w:t>Зубанов Сергей Анатольевич,</w:t>
            </w:r>
            <w:r w:rsidRPr="00330C18">
              <w:t xml:space="preserve"> директор муниципального казенного учреждения «Дирекция по строительству объектов транспортной инфраструктуры </w:t>
            </w:r>
            <w:r>
              <w:br/>
            </w:r>
            <w:r w:rsidRPr="00330C18">
              <w:t>г. Ростова-на-Дону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6D23911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11 105,9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9E3EE23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8336797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19F282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11 105,9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9793939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A950AEF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2D15AC0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934F1E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3A1948" w:rsidRPr="00750A3C" w14:paraId="037B001C" w14:textId="77777777" w:rsidTr="00D36FD2">
        <w:trPr>
          <w:trHeight w:val="36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1710B" w14:textId="77777777" w:rsidR="003A1948" w:rsidRPr="00902467" w:rsidRDefault="003A1948" w:rsidP="003A1948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1.1.9.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A74DC" w14:textId="77777777" w:rsidR="003A1948" w:rsidRPr="00902467" w:rsidRDefault="003A1948" w:rsidP="003A1948">
            <w:pPr>
              <w:rPr>
                <w:iCs/>
              </w:rPr>
            </w:pPr>
            <w:r w:rsidRPr="00C34145">
              <w:rPr>
                <w:iCs/>
              </w:rPr>
              <w:t>Капиталь</w:t>
            </w:r>
            <w:r>
              <w:rPr>
                <w:iCs/>
              </w:rPr>
              <w:t>-</w:t>
            </w:r>
            <w:r w:rsidRPr="00C34145">
              <w:rPr>
                <w:iCs/>
              </w:rPr>
              <w:t>ный ремонт моста по ул. Некли</w:t>
            </w:r>
            <w:r>
              <w:rPr>
                <w:iCs/>
              </w:rPr>
              <w:t>-</w:t>
            </w:r>
            <w:r w:rsidRPr="00C34145">
              <w:rPr>
                <w:iCs/>
              </w:rPr>
              <w:lastRenderedPageBreak/>
              <w:t>новской через ручей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1E8CD" w14:textId="77777777" w:rsidR="003A1948" w:rsidRPr="00902467" w:rsidRDefault="003A1948" w:rsidP="003A1948">
            <w:pPr>
              <w:rPr>
                <w:iCs/>
              </w:rPr>
            </w:pPr>
            <w:r w:rsidRPr="00146532">
              <w:rPr>
                <w:iCs/>
              </w:rPr>
              <w:lastRenderedPageBreak/>
              <w:t>Проек-тирова-ние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CC1E4" w14:textId="77777777" w:rsidR="003A1948" w:rsidRPr="00902467" w:rsidRDefault="003A1948" w:rsidP="003A1948">
            <w:r>
              <w:rPr>
                <w:iCs/>
              </w:rPr>
              <w:t>г.Ростов-на-Дону, ул. Некли-новская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6EAE4" w14:textId="77777777" w:rsidR="003A1948" w:rsidRPr="00902467" w:rsidRDefault="003A1948" w:rsidP="003A1948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E2D55" w14:textId="77777777" w:rsidR="003A1948" w:rsidRPr="00902467" w:rsidRDefault="003A1948" w:rsidP="003A1948"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DEB72" w14:textId="77777777" w:rsidR="003A1948" w:rsidRPr="00902467" w:rsidRDefault="003A1948" w:rsidP="003A1948">
            <w: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E5EE3" w14:textId="77777777" w:rsidR="003A1948" w:rsidRPr="00902467" w:rsidRDefault="003A1948" w:rsidP="003A1948">
            <w: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B0893" w14:textId="77777777" w:rsidR="003A1948" w:rsidRPr="00330C18" w:rsidRDefault="003A1948" w:rsidP="003A1948">
            <w:pPr>
              <w:jc w:val="center"/>
              <w:rPr>
                <w:color w:val="000000"/>
              </w:rPr>
            </w:pPr>
            <w:r>
              <w:t>Зубанов Сергей Анатольевич,</w:t>
            </w:r>
            <w:r w:rsidRPr="00330C18">
              <w:t xml:space="preserve"> директор муниципального казенного </w:t>
            </w:r>
            <w:r w:rsidRPr="00330C18">
              <w:lastRenderedPageBreak/>
              <w:t xml:space="preserve">учреждения «Дирекция по строительству объектов транспортной инфраструктуры </w:t>
            </w:r>
            <w:r>
              <w:br/>
            </w:r>
            <w:r w:rsidRPr="00330C18">
              <w:t>г. Ростова-на-Дону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864CEA4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 w:rsidRPr="00330C18">
              <w:rPr>
                <w:color w:val="000000"/>
              </w:rPr>
              <w:lastRenderedPageBreak/>
              <w:t>15 815,6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E5817E3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4991CAF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EE2868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 w:rsidRPr="00330C18">
              <w:rPr>
                <w:color w:val="000000"/>
              </w:rPr>
              <w:t>15 815,6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B911EE1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95A9CBF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43BFA5D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00BDB8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3A1948" w:rsidRPr="00750A3C" w14:paraId="1DB567B2" w14:textId="77777777" w:rsidTr="00D36FD2">
        <w:trPr>
          <w:trHeight w:val="196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FD17F" w14:textId="77777777" w:rsidR="003A1948" w:rsidRDefault="003A1948" w:rsidP="003A1948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1.1.10.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4A5C3" w14:textId="77777777" w:rsidR="003A1948" w:rsidRPr="00C34145" w:rsidRDefault="003A1948" w:rsidP="003A1948">
            <w:pPr>
              <w:rPr>
                <w:iCs/>
              </w:rPr>
            </w:pPr>
            <w:r w:rsidRPr="00597726">
              <w:t>Реконструк</w:t>
            </w:r>
            <w:r>
              <w:t>-</w:t>
            </w:r>
            <w:r w:rsidRPr="00597726">
              <w:t>ция автомо</w:t>
            </w:r>
            <w:r>
              <w:t>-</w:t>
            </w:r>
            <w:r w:rsidRPr="00597726">
              <w:t xml:space="preserve">бильной дороги </w:t>
            </w:r>
            <w:r>
              <w:br/>
            </w:r>
            <w:r w:rsidRPr="00597726">
              <w:t>по ул. Вави</w:t>
            </w:r>
            <w:r>
              <w:t>-</w:t>
            </w:r>
            <w:r w:rsidRPr="00597726">
              <w:t>лова (ул. Особенная - ул. Сосно</w:t>
            </w:r>
            <w:r>
              <w:t>-</w:t>
            </w:r>
            <w:r w:rsidRPr="00597726">
              <w:t xml:space="preserve">вая) </w:t>
            </w:r>
            <w:r w:rsidRPr="00597726">
              <w:br/>
              <w:t>со строитель-ством транспорт</w:t>
            </w:r>
            <w:r>
              <w:t>-</w:t>
            </w:r>
            <w:r w:rsidRPr="00597726">
              <w:t xml:space="preserve">ной развязки </w:t>
            </w:r>
            <w:r w:rsidRPr="00597726">
              <w:br/>
              <w:t>ул. Особен</w:t>
            </w:r>
            <w:r>
              <w:t>-</w:t>
            </w:r>
            <w:r w:rsidRPr="00597726">
              <w:t>ная-ул. Вавилова-</w:t>
            </w:r>
            <w:r w:rsidRPr="00597726">
              <w:br/>
            </w:r>
            <w:r>
              <w:t>пр</w:t>
            </w:r>
            <w:r w:rsidRPr="00597726">
              <w:t>. Коро</w:t>
            </w:r>
            <w:r>
              <w:t>-</w:t>
            </w:r>
            <w:r w:rsidRPr="00597726">
              <w:t>лева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8259E" w14:textId="77777777" w:rsidR="003A1948" w:rsidRPr="00146532" w:rsidRDefault="003A1948" w:rsidP="003A1948">
            <w:pPr>
              <w:rPr>
                <w:iCs/>
              </w:rPr>
            </w:pPr>
            <w:r>
              <w:rPr>
                <w:iCs/>
              </w:rPr>
              <w:t>Реконст-рукция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8214B" w14:textId="77777777" w:rsidR="003A1948" w:rsidRDefault="003A1948" w:rsidP="003A1948">
            <w:pPr>
              <w:rPr>
                <w:iCs/>
              </w:rPr>
            </w:pPr>
            <w:r w:rsidRPr="00597726">
              <w:t>г. Ростов-на-Дону, ул. Вавилова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2470A" w14:textId="77777777" w:rsidR="003A1948" w:rsidRPr="004A5778" w:rsidRDefault="003A1948" w:rsidP="003A1948">
            <w:pPr>
              <w:jc w:val="center"/>
            </w:pPr>
            <w:r w:rsidRPr="004A5778">
              <w:t>км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C09CC" w14:textId="77777777" w:rsidR="003A1948" w:rsidRPr="004A5778" w:rsidRDefault="003A1948" w:rsidP="003A1948">
            <w:pPr>
              <w:jc w:val="center"/>
            </w:pPr>
            <w:r w:rsidRPr="00597726">
              <w:t>9,22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0B5AA" w14:textId="77777777" w:rsidR="003A1948" w:rsidRPr="00902467" w:rsidRDefault="003A1948" w:rsidP="003A1948">
            <w:r>
              <w:t>01.01.2026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643CD" w14:textId="77777777" w:rsidR="003A1948" w:rsidRPr="00902467" w:rsidRDefault="003A1948" w:rsidP="003A1948">
            <w:r>
              <w:t>01.09.2026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3F1DA" w14:textId="77777777" w:rsidR="003A1948" w:rsidRPr="00330C18" w:rsidRDefault="003A1948" w:rsidP="003A1948">
            <w:pPr>
              <w:jc w:val="center"/>
            </w:pPr>
            <w:r>
              <w:t>Зубанов Сергей Анатольевич,</w:t>
            </w:r>
            <w:r w:rsidRPr="00330C18">
              <w:t xml:space="preserve"> директор муниципального казенного учреждения «Дирекция по строительству объектов транспортной инфраструктуры </w:t>
            </w:r>
            <w:r>
              <w:br/>
            </w:r>
            <w:r w:rsidRPr="00330C18">
              <w:t>г. Ростова-на-Дону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DE224FE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t>2 937 243,5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7B1F438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0F30148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t>2 905 119,1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84E13B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32 124,4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5C13F25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t>2 937 243,5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1A041F1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C0EB0CA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t>2 905 119,1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A10123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32 124,4</w:t>
            </w:r>
          </w:p>
        </w:tc>
      </w:tr>
      <w:tr w:rsidR="003A1948" w:rsidRPr="00750A3C" w14:paraId="699F0EC3" w14:textId="77777777" w:rsidTr="00D36FD2">
        <w:trPr>
          <w:trHeight w:val="196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7D22F" w14:textId="77777777" w:rsidR="003A1948" w:rsidRDefault="003A1948" w:rsidP="003A1948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1.1.11.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72997" w14:textId="77777777" w:rsidR="003A1948" w:rsidRPr="00597726" w:rsidRDefault="003A1948" w:rsidP="003A1948">
            <w:r w:rsidRPr="00C974F4">
              <w:t>Строи</w:t>
            </w:r>
            <w:r>
              <w:t>-</w:t>
            </w:r>
            <w:r w:rsidRPr="00C974F4">
              <w:t>тельство участка сети ливневой канализации по ул. Офицер</w:t>
            </w:r>
            <w:r>
              <w:t>-</w:t>
            </w:r>
            <w:r w:rsidRPr="00C974F4">
              <w:t xml:space="preserve">ской </w:t>
            </w:r>
            <w:r>
              <w:br/>
            </w:r>
            <w:r w:rsidRPr="00C974F4">
              <w:t>от жилого дома №42 далее по пер.Под</w:t>
            </w:r>
            <w:r>
              <w:t>-</w:t>
            </w:r>
            <w:r w:rsidRPr="00C974F4">
              <w:t xml:space="preserve">дубного </w:t>
            </w:r>
            <w:r>
              <w:br/>
            </w:r>
            <w:r w:rsidRPr="00C974F4">
              <w:t>с подключе</w:t>
            </w:r>
            <w:r>
              <w:t>-</w:t>
            </w:r>
            <w:r w:rsidRPr="00C974F4">
              <w:t xml:space="preserve">нием </w:t>
            </w:r>
            <w:r>
              <w:br/>
            </w:r>
            <w:r w:rsidRPr="00C974F4">
              <w:t>к сущест</w:t>
            </w:r>
            <w:r>
              <w:t>-</w:t>
            </w:r>
            <w:r w:rsidRPr="00C974F4">
              <w:lastRenderedPageBreak/>
              <w:t>вующей сети ливневой канализа</w:t>
            </w:r>
            <w:r>
              <w:t>-</w:t>
            </w:r>
            <w:r w:rsidRPr="00C974F4">
              <w:t>ции, располо</w:t>
            </w:r>
            <w:r>
              <w:t>-</w:t>
            </w:r>
            <w:r w:rsidRPr="00C974F4">
              <w:t>женной в районе дома №43 по ул. Армейская г. Ростова-на-Дону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381DC" w14:textId="77777777" w:rsidR="003A1948" w:rsidRDefault="003A1948" w:rsidP="003A1948">
            <w:pPr>
              <w:rPr>
                <w:iCs/>
              </w:rPr>
            </w:pPr>
            <w:r w:rsidRPr="00146532">
              <w:rPr>
                <w:iCs/>
              </w:rPr>
              <w:lastRenderedPageBreak/>
              <w:t>Проек-тирова-ние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9C670" w14:textId="77777777" w:rsidR="003A1948" w:rsidRPr="00597726" w:rsidRDefault="003A1948" w:rsidP="003A1948">
            <w:r w:rsidRPr="00C974F4">
              <w:t>ул. Офицер</w:t>
            </w:r>
            <w:r>
              <w:t>-</w:t>
            </w:r>
            <w:r w:rsidRPr="00C974F4">
              <w:t>ск</w:t>
            </w:r>
            <w:r>
              <w:t>ая</w:t>
            </w:r>
            <w:r w:rsidRPr="00C974F4">
              <w:t xml:space="preserve"> </w:t>
            </w:r>
            <w:r>
              <w:br/>
            </w:r>
            <w:r w:rsidRPr="00C974F4">
              <w:t>от жилого дома №42 далее по пер.</w:t>
            </w:r>
            <w:r>
              <w:t xml:space="preserve"> </w:t>
            </w:r>
            <w:r w:rsidRPr="00C974F4">
              <w:t>Под</w:t>
            </w:r>
            <w:r>
              <w:t>-</w:t>
            </w:r>
            <w:r w:rsidRPr="00C974F4">
              <w:t xml:space="preserve">дубного </w:t>
            </w:r>
            <w:r>
              <w:b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E97A5" w14:textId="77777777" w:rsidR="003A1948" w:rsidRPr="004A5778" w:rsidRDefault="003A1948" w:rsidP="003A1948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C706E" w14:textId="77777777" w:rsidR="003A1948" w:rsidRPr="00597726" w:rsidRDefault="003A1948" w:rsidP="003A1948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1FD7C" w14:textId="77777777" w:rsidR="003A1948" w:rsidRDefault="003A1948" w:rsidP="003A1948">
            <w: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64980" w14:textId="77777777" w:rsidR="003A1948" w:rsidRDefault="003A1948" w:rsidP="003A1948">
            <w: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E89F8" w14:textId="77777777" w:rsidR="003A1948" w:rsidRDefault="003A1948" w:rsidP="003A1948">
            <w:pPr>
              <w:jc w:val="center"/>
            </w:pPr>
            <w:r w:rsidRPr="00A53AF4">
              <w:t xml:space="preserve">Водопьянов Денис Валерьевич, директор Департамента автомобильных дорог и организации дорожного движения города </w:t>
            </w:r>
            <w:r w:rsidRPr="00A53AF4">
              <w:br/>
              <w:t>Ростова-на-Дону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FEFBA19" w14:textId="77777777" w:rsidR="003A1948" w:rsidRDefault="003A1948" w:rsidP="003A1948">
            <w:pPr>
              <w:ind w:left="113" w:right="113"/>
              <w:jc w:val="center"/>
            </w:pPr>
            <w:r>
              <w:t>3 243,0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AC3241A" w14:textId="77777777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B4CDD2C" w14:textId="77777777" w:rsidR="003A1948" w:rsidRDefault="003A1948" w:rsidP="003A1948">
            <w:pPr>
              <w:ind w:left="113" w:right="113"/>
              <w:jc w:val="center"/>
            </w:pPr>
            <w: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CDD81F" w14:textId="77777777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3 243,0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9E8EFC2" w14:textId="77777777" w:rsidR="003A1948" w:rsidRDefault="003A1948" w:rsidP="003A1948">
            <w:pPr>
              <w:ind w:left="113" w:right="113"/>
              <w:jc w:val="center"/>
            </w:pPr>
            <w:r>
              <w:t>3 243,0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842BECA" w14:textId="77777777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39E3900" w14:textId="77777777" w:rsidR="003A1948" w:rsidRDefault="003A1948" w:rsidP="003A1948">
            <w:pPr>
              <w:ind w:left="113" w:right="113"/>
              <w:jc w:val="center"/>
            </w:pPr>
            <w: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FDAB3D" w14:textId="77777777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3 243,0</w:t>
            </w:r>
          </w:p>
        </w:tc>
      </w:tr>
      <w:tr w:rsidR="003A1948" w:rsidRPr="00750A3C" w14:paraId="5FFB5D60" w14:textId="77777777" w:rsidTr="00D36FD2">
        <w:trPr>
          <w:trHeight w:val="196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6333F" w14:textId="77777777" w:rsidR="003A1948" w:rsidRDefault="003A1948" w:rsidP="003A1948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1.1.12.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8BAA7" w14:textId="77777777" w:rsidR="003A1948" w:rsidRDefault="003A1948" w:rsidP="003A1948">
            <w:pPr>
              <w:rPr>
                <w:iCs/>
              </w:rPr>
            </w:pPr>
            <w:r w:rsidRPr="00007FA5">
              <w:rPr>
                <w:color w:val="000000"/>
              </w:rPr>
              <w:t>Создание и обслужива</w:t>
            </w:r>
            <w:r>
              <w:rPr>
                <w:color w:val="000000"/>
              </w:rPr>
              <w:t>-</w:t>
            </w:r>
            <w:r w:rsidRPr="00007FA5">
              <w:rPr>
                <w:color w:val="000000"/>
              </w:rPr>
              <w:t>ние парковки для автомоби</w:t>
            </w:r>
            <w:r>
              <w:rPr>
                <w:color w:val="000000"/>
              </w:rPr>
              <w:t>-</w:t>
            </w:r>
            <w:r w:rsidRPr="00007FA5">
              <w:rPr>
                <w:color w:val="000000"/>
              </w:rPr>
              <w:t>лей на территории, примыка</w:t>
            </w:r>
            <w:r>
              <w:rPr>
                <w:color w:val="000000"/>
              </w:rPr>
              <w:t>-</w:t>
            </w:r>
            <w:r w:rsidRPr="00007FA5">
              <w:rPr>
                <w:color w:val="000000"/>
              </w:rPr>
              <w:t>ющей к ул.1-я Луговая в городе Ростове-на-Дону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D4614" w14:textId="77777777" w:rsidR="003A1948" w:rsidRDefault="003A1948" w:rsidP="003A1948">
            <w:pPr>
              <w:rPr>
                <w:iCs/>
              </w:rPr>
            </w:pPr>
            <w:r>
              <w:rPr>
                <w:iCs/>
              </w:rPr>
              <w:t>Благоуст-ройство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62397" w14:textId="77777777" w:rsidR="003A1948" w:rsidRDefault="003A1948" w:rsidP="003A1948">
            <w:pPr>
              <w:rPr>
                <w:iCs/>
              </w:rPr>
            </w:pPr>
            <w:r>
              <w:rPr>
                <w:iCs/>
              </w:rPr>
              <w:t>г.Ростов-на-Дону, ул. 1-я Луговая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025C7" w14:textId="77777777" w:rsidR="003A1948" w:rsidRDefault="003A1948" w:rsidP="003A1948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63FE5" w14:textId="77777777" w:rsidR="003A1948" w:rsidRDefault="003A1948" w:rsidP="003A1948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E3717" w14:textId="77777777" w:rsidR="003A1948" w:rsidRDefault="003A1948" w:rsidP="003A1948">
            <w:r>
              <w:t>01.01.2026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453C9" w14:textId="77777777" w:rsidR="003A1948" w:rsidRDefault="003A1948" w:rsidP="003A1948">
            <w:r>
              <w:t>31.12.2026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F051D" w14:textId="77777777" w:rsidR="003A1948" w:rsidRDefault="003A1948" w:rsidP="003A1948">
            <w:pPr>
              <w:jc w:val="center"/>
            </w:pPr>
            <w:r w:rsidRPr="00A53AF4">
              <w:t xml:space="preserve">Водопьянов Денис Валерьевич, директор Департамента автомобильных дорог и организации дорожного движения города </w:t>
            </w:r>
            <w:r w:rsidRPr="00A53AF4">
              <w:br/>
              <w:t>Ростова-на-Дону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8E3DAC3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 w:rsidRPr="00655208">
              <w:t>328 509,0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84C51A4" w14:textId="77777777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2E4E282" w14:textId="77777777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D27E94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34EB613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 w:rsidRPr="00655208">
              <w:t>328 509,0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DABED97" w14:textId="77777777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7C688E8" w14:textId="77777777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7EF7F5" w14:textId="77777777" w:rsidR="003A1948" w:rsidRPr="00330C1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3A1948" w:rsidRPr="00750A3C" w14:paraId="08260A73" w14:textId="77777777" w:rsidTr="00D36FD2">
        <w:trPr>
          <w:trHeight w:val="196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34A43" w14:textId="5779E0E1" w:rsidR="003A1948" w:rsidRDefault="003A1948" w:rsidP="003A1948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1.1.13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4B83D" w14:textId="1932E60A" w:rsidR="003A1948" w:rsidRPr="00007FA5" w:rsidRDefault="003A1948" w:rsidP="003A1948">
            <w:pPr>
              <w:rPr>
                <w:color w:val="000000"/>
              </w:rPr>
            </w:pPr>
            <w:r>
              <w:rPr>
                <w:color w:val="000000"/>
              </w:rPr>
              <w:t>Строитель-сво автомо-бильной дороги «Бульвар Авиаторов»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CFC71" w14:textId="2B3B48E1" w:rsidR="003A1948" w:rsidRDefault="007A3A88" w:rsidP="003A1948">
            <w:pPr>
              <w:rPr>
                <w:iCs/>
              </w:rPr>
            </w:pPr>
            <w:r>
              <w:rPr>
                <w:szCs w:val="28"/>
              </w:rPr>
              <w:t>А</w:t>
            </w:r>
            <w:r w:rsidRPr="00B43441">
              <w:rPr>
                <w:szCs w:val="28"/>
              </w:rPr>
              <w:t>вторс</w:t>
            </w:r>
            <w:r>
              <w:rPr>
                <w:szCs w:val="28"/>
              </w:rPr>
              <w:t>-</w:t>
            </w:r>
            <w:r w:rsidRPr="00B43441">
              <w:rPr>
                <w:szCs w:val="28"/>
              </w:rPr>
              <w:t>кий надзор</w:t>
            </w:r>
            <w:r>
              <w:rPr>
                <w:szCs w:val="28"/>
              </w:rPr>
              <w:t xml:space="preserve">, </w:t>
            </w:r>
            <w:r>
              <w:rPr>
                <w:szCs w:val="28"/>
              </w:rPr>
              <w:t>с</w:t>
            </w:r>
            <w:r w:rsidRPr="00B43441">
              <w:rPr>
                <w:szCs w:val="28"/>
              </w:rPr>
              <w:t>трои</w:t>
            </w:r>
            <w:r>
              <w:rPr>
                <w:szCs w:val="28"/>
              </w:rPr>
              <w:t>-</w:t>
            </w:r>
            <w:r w:rsidRPr="00B43441">
              <w:rPr>
                <w:szCs w:val="28"/>
              </w:rPr>
              <w:t>тельный контроль</w:t>
            </w:r>
            <w:r>
              <w:rPr>
                <w:szCs w:val="28"/>
              </w:rPr>
              <w:t xml:space="preserve">, </w:t>
            </w:r>
            <w:r w:rsidRPr="00B43441">
              <w:rPr>
                <w:szCs w:val="28"/>
              </w:rPr>
              <w:t>сервитут в отноше</w:t>
            </w:r>
            <w:r>
              <w:rPr>
                <w:szCs w:val="28"/>
              </w:rPr>
              <w:t>-</w:t>
            </w:r>
            <w:r w:rsidRPr="00B43441">
              <w:rPr>
                <w:szCs w:val="28"/>
              </w:rPr>
              <w:t>ни</w:t>
            </w:r>
            <w:r>
              <w:rPr>
                <w:szCs w:val="28"/>
              </w:rPr>
              <w:t>и</w:t>
            </w:r>
            <w:r w:rsidRPr="00B43441">
              <w:rPr>
                <w:szCs w:val="28"/>
              </w:rPr>
              <w:t xml:space="preserve"> земель</w:t>
            </w:r>
            <w:r>
              <w:rPr>
                <w:szCs w:val="28"/>
              </w:rPr>
              <w:t>-</w:t>
            </w:r>
            <w:r w:rsidRPr="00B43441">
              <w:rPr>
                <w:szCs w:val="28"/>
              </w:rPr>
              <w:t>ного участка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D2D54" w14:textId="56C550D3" w:rsidR="003A1948" w:rsidRDefault="003A1948" w:rsidP="003A1948">
            <w:pPr>
              <w:rPr>
                <w:iCs/>
              </w:rPr>
            </w:pPr>
            <w:r>
              <w:rPr>
                <w:iCs/>
              </w:rPr>
              <w:t>г.</w:t>
            </w:r>
            <w:r w:rsidR="002A1FF9" w:rsidRPr="002A1FF9">
              <w:rPr>
                <w:iCs/>
              </w:rPr>
              <w:t xml:space="preserve"> </w:t>
            </w:r>
            <w:r>
              <w:rPr>
                <w:iCs/>
              </w:rPr>
              <w:t>Ростов-на-Дону, бульвар Авиаторов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0C4C9" w14:textId="1966A10E" w:rsidR="003A1948" w:rsidRDefault="003A1948" w:rsidP="003A1948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A219F" w14:textId="113D4BD0" w:rsidR="003A1948" w:rsidRDefault="003A1948" w:rsidP="003A1948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898FD" w14:textId="1C2E4202" w:rsidR="003A1948" w:rsidRDefault="003A1948" w:rsidP="003A1948">
            <w:r>
              <w:t>01.07.2026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22602" w14:textId="6B632D14" w:rsidR="003A1948" w:rsidRPr="002A1FF9" w:rsidRDefault="003A1948" w:rsidP="003A1948">
            <w:pPr>
              <w:rPr>
                <w:lang w:val="en-US"/>
              </w:rPr>
            </w:pPr>
            <w:r>
              <w:t>31.12.202</w:t>
            </w:r>
            <w:r w:rsidR="002A1FF9">
              <w:rPr>
                <w:lang w:val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8FD8E" w14:textId="3916B182" w:rsidR="003A1948" w:rsidRPr="00A53AF4" w:rsidRDefault="003A1948" w:rsidP="003A1948">
            <w:pPr>
              <w:jc w:val="center"/>
            </w:pPr>
            <w:r>
              <w:t>Зубанов Сергей Анатольевич,</w:t>
            </w:r>
            <w:r w:rsidRPr="00330C18">
              <w:t xml:space="preserve"> директор муниципального казенного учреждения «Дирекция по строительству объектов транспортной инфраструктуры </w:t>
            </w:r>
            <w:r>
              <w:br/>
            </w:r>
            <w:r w:rsidRPr="00330C18">
              <w:t>г. Ростова-на-Дону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94420D5" w14:textId="620D5CA3" w:rsidR="003A1948" w:rsidRPr="00655208" w:rsidRDefault="003A1948" w:rsidP="003A1948">
            <w:pPr>
              <w:ind w:left="113" w:right="113"/>
              <w:jc w:val="center"/>
            </w:pPr>
            <w:r>
              <w:t xml:space="preserve">17 896,3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5AC42C1" w14:textId="47E1F79D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C89A282" w14:textId="7BBEA096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2C1824" w14:textId="1A6ADCC3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t>17 896,3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1A6D86D" w14:textId="2B29C733" w:rsidR="003A1948" w:rsidRPr="00655208" w:rsidRDefault="003A1948" w:rsidP="003A1948">
            <w:pPr>
              <w:ind w:left="113" w:right="113"/>
              <w:jc w:val="center"/>
            </w:pPr>
            <w:r>
              <w:t>8 948,2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8C97BAE" w14:textId="1E3D13AA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49A90E2" w14:textId="13495462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B523A9" w14:textId="5226C64F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8 948,2</w:t>
            </w:r>
          </w:p>
        </w:tc>
      </w:tr>
      <w:tr w:rsidR="003A1948" w:rsidRPr="00750A3C" w14:paraId="47D9572A" w14:textId="77777777" w:rsidTr="00D36FD2">
        <w:trPr>
          <w:trHeight w:val="196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F85B3" w14:textId="68EBC5AE" w:rsidR="003A1948" w:rsidRDefault="003A1948" w:rsidP="003A1948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>1.1.14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8E8CF" w14:textId="68708F6E" w:rsidR="003A1948" w:rsidRDefault="003A1948" w:rsidP="003A1948">
            <w:pPr>
              <w:rPr>
                <w:color w:val="000000"/>
              </w:rPr>
            </w:pPr>
            <w:r>
              <w:rPr>
                <w:color w:val="000000"/>
              </w:rPr>
              <w:t>Строи-тельство мостового перехода через р.Дон на Зеленый остров в г. Ростове-на-Дону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843A9" w14:textId="3997898C" w:rsidR="003A1948" w:rsidRDefault="003A1948" w:rsidP="003A1948">
            <w:pPr>
              <w:rPr>
                <w:iCs/>
              </w:rPr>
            </w:pPr>
            <w:r>
              <w:rPr>
                <w:iCs/>
              </w:rPr>
              <w:t>Проекти-рование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88AE8" w14:textId="3FE52989" w:rsidR="003A1948" w:rsidRDefault="003A1948" w:rsidP="003A1948">
            <w:pPr>
              <w:rPr>
                <w:iCs/>
              </w:rPr>
            </w:pPr>
            <w:r>
              <w:rPr>
                <w:iCs/>
              </w:rPr>
              <w:t xml:space="preserve">г.Ростов-на-Дону, </w:t>
            </w:r>
            <w:r>
              <w:rPr>
                <w:color w:val="000000"/>
              </w:rPr>
              <w:t xml:space="preserve">мостовой переход через р.Дон на Зеленый остров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597F5" w14:textId="55774004" w:rsidR="003A1948" w:rsidRDefault="003A1948" w:rsidP="003A1948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37C41" w14:textId="5ADFABB9" w:rsidR="003A1948" w:rsidRDefault="003A1948" w:rsidP="003A1948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292D1" w14:textId="13D9E7FB" w:rsidR="003A1948" w:rsidRDefault="003A1948" w:rsidP="003A1948">
            <w:r>
              <w:t>01.01.2026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74786" w14:textId="5F359DE2" w:rsidR="003A1948" w:rsidRDefault="003A1948" w:rsidP="003A1948">
            <w:r>
              <w:t>31.12.2026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FB33A" w14:textId="20E957A0" w:rsidR="003A1948" w:rsidRDefault="003A1948" w:rsidP="003A1948">
            <w:pPr>
              <w:jc w:val="center"/>
            </w:pPr>
            <w:r w:rsidRPr="00A53AF4">
              <w:t xml:space="preserve">Водопьянов Денис Валерьевич, директор Департамента автомобильных дорог и организации дорожного движения города </w:t>
            </w:r>
            <w:r w:rsidRPr="00A53AF4">
              <w:br/>
              <w:t>Ростова-на-Дону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1FB7FDB" w14:textId="10011D37" w:rsidR="003A1948" w:rsidRDefault="003A1948" w:rsidP="003A1948">
            <w:pPr>
              <w:ind w:left="113" w:right="113"/>
              <w:jc w:val="center"/>
            </w:pPr>
            <w:r>
              <w:t>18 500,0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864A87C" w14:textId="1AE70ED7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8A0722B" w14:textId="6E8A0BC4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48B349" w14:textId="243CF526" w:rsidR="003A1948" w:rsidRDefault="003A1948" w:rsidP="003A1948">
            <w:pPr>
              <w:ind w:left="113" w:right="113"/>
              <w:jc w:val="center"/>
            </w:pPr>
            <w:r>
              <w:t>18 500,0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612E54A" w14:textId="1475246B" w:rsidR="003A1948" w:rsidRDefault="003A1948" w:rsidP="003A1948">
            <w:pPr>
              <w:ind w:left="113" w:right="113"/>
              <w:jc w:val="center"/>
            </w:pPr>
            <w:r>
              <w:t>18 500,0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DF325C4" w14:textId="61523A65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3FCC0E5" w14:textId="2A9725C3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80F23A" w14:textId="039060FE" w:rsidR="003A1948" w:rsidRDefault="003A1948" w:rsidP="003A1948">
            <w:pPr>
              <w:ind w:left="113" w:right="113"/>
              <w:jc w:val="center"/>
              <w:rPr>
                <w:color w:val="000000"/>
              </w:rPr>
            </w:pPr>
            <w:r>
              <w:t>18 500,0</w:t>
            </w:r>
          </w:p>
        </w:tc>
      </w:tr>
      <w:tr w:rsidR="003A1948" w:rsidRPr="00750A3C" w14:paraId="08E2C9DF" w14:textId="77777777" w:rsidTr="00B316A8">
        <w:trPr>
          <w:trHeight w:val="1516"/>
        </w:trPr>
        <w:tc>
          <w:tcPr>
            <w:tcW w:w="1045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A10E1" w14:textId="77777777" w:rsidR="003A1948" w:rsidRPr="00330C18" w:rsidRDefault="003A1948" w:rsidP="003A1948">
            <w:pPr>
              <w:jc w:val="right"/>
            </w:pPr>
            <w:r w:rsidRPr="00330C18"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3A65BE2" w14:textId="272C82AD" w:rsidR="003A1948" w:rsidRPr="00330C18" w:rsidRDefault="003A1948" w:rsidP="003A1948">
            <w:pPr>
              <w:ind w:left="113" w:right="113"/>
              <w:jc w:val="center"/>
            </w:pPr>
            <w:r>
              <w:t>3 458 025,2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01FC644" w14:textId="77777777" w:rsidR="003A1948" w:rsidRPr="00330C18" w:rsidRDefault="003A1948" w:rsidP="003A1948">
            <w:pPr>
              <w:ind w:left="113" w:right="113"/>
              <w:jc w:val="center"/>
            </w:pPr>
            <w: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E05FE63" w14:textId="77777777" w:rsidR="003A1948" w:rsidRPr="00330C18" w:rsidRDefault="003A1948" w:rsidP="003A1948">
            <w:pPr>
              <w:ind w:left="113" w:right="113"/>
              <w:jc w:val="center"/>
            </w:pPr>
            <w:r>
              <w:t>2 905 119,1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FCF414" w14:textId="18FD6842" w:rsidR="003A1948" w:rsidRPr="00330C18" w:rsidRDefault="003A1948" w:rsidP="003A1948">
            <w:pPr>
              <w:ind w:left="113" w:right="113"/>
              <w:jc w:val="center"/>
            </w:pPr>
            <w:r>
              <w:t>224 397,1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12C947C" w14:textId="515CD679" w:rsidR="003A1948" w:rsidRPr="00330C18" w:rsidRDefault="003A1948" w:rsidP="003A1948">
            <w:pPr>
              <w:ind w:left="113" w:right="113"/>
              <w:jc w:val="center"/>
            </w:pPr>
            <w:r>
              <w:t>3 309 086,3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6491E21" w14:textId="77777777" w:rsidR="003A1948" w:rsidRPr="00330C18" w:rsidRDefault="003A1948" w:rsidP="003A1948">
            <w:pPr>
              <w:ind w:left="113" w:right="113"/>
              <w:jc w:val="center"/>
            </w:pPr>
            <w:r>
              <w:rPr>
                <w:color w:val="000000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E15C3F6" w14:textId="77777777" w:rsidR="003A1948" w:rsidRPr="00330C18" w:rsidRDefault="003A1948" w:rsidP="003A1948">
            <w:pPr>
              <w:ind w:left="113" w:right="113"/>
              <w:jc w:val="center"/>
            </w:pPr>
            <w:r>
              <w:t>2 905 119,1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0B8464" w14:textId="3AD6FE31" w:rsidR="003A1948" w:rsidRPr="00330C18" w:rsidRDefault="003A1948" w:rsidP="003A1948">
            <w:pPr>
              <w:ind w:left="113" w:right="113"/>
              <w:jc w:val="center"/>
            </w:pPr>
            <w:r>
              <w:t>75 458,2</w:t>
            </w:r>
          </w:p>
        </w:tc>
      </w:tr>
    </w:tbl>
    <w:p w14:paraId="7F6725CF" w14:textId="305D34F1" w:rsidR="00295A30" w:rsidRDefault="00295A30" w:rsidP="00B316A8">
      <w:pPr>
        <w:spacing w:after="200"/>
        <w:contextualSpacing/>
        <w:rPr>
          <w:rFonts w:eastAsia="Calibri"/>
          <w:sz w:val="24"/>
          <w:szCs w:val="24"/>
          <w:lang w:eastAsia="en-US"/>
        </w:rPr>
      </w:pPr>
    </w:p>
    <w:sectPr w:rsidR="00295A30" w:rsidSect="005E316B">
      <w:footerReference w:type="even" r:id="rId8"/>
      <w:footerReference w:type="default" r:id="rId9"/>
      <w:pgSz w:w="16840" w:h="11907" w:orient="landscape"/>
      <w:pgMar w:top="567" w:right="851" w:bottom="567" w:left="567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6ECED" w14:textId="77777777" w:rsidR="00A03E65" w:rsidRDefault="00A03E65">
      <w:r>
        <w:separator/>
      </w:r>
    </w:p>
  </w:endnote>
  <w:endnote w:type="continuationSeparator" w:id="0">
    <w:p w14:paraId="39E90864" w14:textId="77777777" w:rsidR="00A03E65" w:rsidRDefault="00A03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9505F" w14:textId="77777777" w:rsidR="004E1484" w:rsidRDefault="004E1484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96D2D3E" w14:textId="77777777" w:rsidR="004E1484" w:rsidRDefault="004E1484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C297B" w14:textId="77777777" w:rsidR="00EC5D98" w:rsidRDefault="00EC5D98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6030F6">
      <w:rPr>
        <w:noProof/>
      </w:rPr>
      <w:t>18</w:t>
    </w:r>
    <w:r>
      <w:fldChar w:fldCharType="end"/>
    </w:r>
  </w:p>
  <w:p w14:paraId="0EE01E17" w14:textId="77777777" w:rsidR="004E1484" w:rsidRPr="00F357AE" w:rsidRDefault="004E1484" w:rsidP="00476F55">
    <w:pPr>
      <w:pStyle w:val="a7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2EADD" w14:textId="77777777" w:rsidR="00A03E65" w:rsidRDefault="00A03E65">
      <w:r>
        <w:separator/>
      </w:r>
    </w:p>
  </w:footnote>
  <w:footnote w:type="continuationSeparator" w:id="0">
    <w:p w14:paraId="2351C367" w14:textId="77777777" w:rsidR="00A03E65" w:rsidRDefault="00A03E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1" type="#_x0000_t75" style="width:12pt;height:12pt" o:bullet="t">
        <v:imagedata r:id="rId1" o:title=""/>
      </v:shape>
    </w:pict>
  </w:numPicBullet>
  <w:abstractNum w:abstractNumId="0" w15:restartNumberingAfterBreak="0">
    <w:nsid w:val="05B511EC"/>
    <w:multiLevelType w:val="multilevel"/>
    <w:tmpl w:val="83DAC042"/>
    <w:lvl w:ilvl="0">
      <w:start w:val="2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207" w:hanging="720"/>
      </w:pPr>
      <w:rPr>
        <w:rFonts w:cs="Times New Roman"/>
      </w:rPr>
    </w:lvl>
    <w:lvl w:ilvl="2">
      <w:start w:val="6"/>
      <w:numFmt w:val="decimal"/>
      <w:lvlText w:val="%1.%2.%3."/>
      <w:lvlJc w:val="left"/>
      <w:pPr>
        <w:ind w:left="16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4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2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8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72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2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056" w:hanging="2160"/>
      </w:pPr>
      <w:rPr>
        <w:rFonts w:cs="Times New Roman"/>
      </w:rPr>
    </w:lvl>
  </w:abstractNum>
  <w:abstractNum w:abstractNumId="1" w15:restartNumberingAfterBreak="0">
    <w:nsid w:val="067B4DFE"/>
    <w:multiLevelType w:val="multilevel"/>
    <w:tmpl w:val="CA54ABEA"/>
    <w:lvl w:ilvl="0">
      <w:start w:val="2"/>
      <w:numFmt w:val="decimal"/>
      <w:lvlText w:val="%1."/>
      <w:lvlJc w:val="center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7EE6337"/>
    <w:multiLevelType w:val="multilevel"/>
    <w:tmpl w:val="08F036E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84C5D0D"/>
    <w:multiLevelType w:val="multilevel"/>
    <w:tmpl w:val="ECB8E3A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F1103"/>
    <w:multiLevelType w:val="multilevel"/>
    <w:tmpl w:val="916A2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2210A"/>
    <w:multiLevelType w:val="multilevel"/>
    <w:tmpl w:val="ECB8E3A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0797A"/>
    <w:multiLevelType w:val="multilevel"/>
    <w:tmpl w:val="0D3E829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4B438FF"/>
    <w:multiLevelType w:val="multilevel"/>
    <w:tmpl w:val="7FD8E52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70F2A4E"/>
    <w:multiLevelType w:val="hybridMultilevel"/>
    <w:tmpl w:val="47923A88"/>
    <w:lvl w:ilvl="0" w:tplc="E45E6D2C">
      <w:numFmt w:val="bullet"/>
      <w:lvlText w:val="–"/>
      <w:lvlJc w:val="left"/>
      <w:pPr>
        <w:ind w:left="140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C3272">
      <w:numFmt w:val="bullet"/>
      <w:lvlText w:val="•"/>
      <w:lvlJc w:val="left"/>
      <w:pPr>
        <w:ind w:left="1174" w:hanging="236"/>
      </w:pPr>
      <w:rPr>
        <w:rFonts w:hint="default"/>
        <w:lang w:val="ru-RU" w:eastAsia="en-US" w:bidi="ar-SA"/>
      </w:rPr>
    </w:lvl>
    <w:lvl w:ilvl="2" w:tplc="AF84C9A2">
      <w:numFmt w:val="bullet"/>
      <w:lvlText w:val="•"/>
      <w:lvlJc w:val="left"/>
      <w:pPr>
        <w:ind w:left="2209" w:hanging="236"/>
      </w:pPr>
      <w:rPr>
        <w:rFonts w:hint="default"/>
        <w:lang w:val="ru-RU" w:eastAsia="en-US" w:bidi="ar-SA"/>
      </w:rPr>
    </w:lvl>
    <w:lvl w:ilvl="3" w:tplc="BF62B7C4">
      <w:numFmt w:val="bullet"/>
      <w:lvlText w:val="•"/>
      <w:lvlJc w:val="left"/>
      <w:pPr>
        <w:ind w:left="3244" w:hanging="236"/>
      </w:pPr>
      <w:rPr>
        <w:rFonts w:hint="default"/>
        <w:lang w:val="ru-RU" w:eastAsia="en-US" w:bidi="ar-SA"/>
      </w:rPr>
    </w:lvl>
    <w:lvl w:ilvl="4" w:tplc="8C10ADF2">
      <w:numFmt w:val="bullet"/>
      <w:lvlText w:val="•"/>
      <w:lvlJc w:val="left"/>
      <w:pPr>
        <w:ind w:left="4279" w:hanging="236"/>
      </w:pPr>
      <w:rPr>
        <w:rFonts w:hint="default"/>
        <w:lang w:val="ru-RU" w:eastAsia="en-US" w:bidi="ar-SA"/>
      </w:rPr>
    </w:lvl>
    <w:lvl w:ilvl="5" w:tplc="D2047190">
      <w:numFmt w:val="bullet"/>
      <w:lvlText w:val="•"/>
      <w:lvlJc w:val="left"/>
      <w:pPr>
        <w:ind w:left="5314" w:hanging="236"/>
      </w:pPr>
      <w:rPr>
        <w:rFonts w:hint="default"/>
        <w:lang w:val="ru-RU" w:eastAsia="en-US" w:bidi="ar-SA"/>
      </w:rPr>
    </w:lvl>
    <w:lvl w:ilvl="6" w:tplc="3F38CF2C">
      <w:numFmt w:val="bullet"/>
      <w:lvlText w:val="•"/>
      <w:lvlJc w:val="left"/>
      <w:pPr>
        <w:ind w:left="6349" w:hanging="236"/>
      </w:pPr>
      <w:rPr>
        <w:rFonts w:hint="default"/>
        <w:lang w:val="ru-RU" w:eastAsia="en-US" w:bidi="ar-SA"/>
      </w:rPr>
    </w:lvl>
    <w:lvl w:ilvl="7" w:tplc="856279CE">
      <w:numFmt w:val="bullet"/>
      <w:lvlText w:val="•"/>
      <w:lvlJc w:val="left"/>
      <w:pPr>
        <w:ind w:left="7384" w:hanging="236"/>
      </w:pPr>
      <w:rPr>
        <w:rFonts w:hint="default"/>
        <w:lang w:val="ru-RU" w:eastAsia="en-US" w:bidi="ar-SA"/>
      </w:rPr>
    </w:lvl>
    <w:lvl w:ilvl="8" w:tplc="5E38FB5E">
      <w:numFmt w:val="bullet"/>
      <w:lvlText w:val="•"/>
      <w:lvlJc w:val="left"/>
      <w:pPr>
        <w:ind w:left="8419" w:hanging="236"/>
      </w:pPr>
      <w:rPr>
        <w:rFonts w:hint="default"/>
        <w:lang w:val="ru-RU" w:eastAsia="en-US" w:bidi="ar-SA"/>
      </w:rPr>
    </w:lvl>
  </w:abstractNum>
  <w:abstractNum w:abstractNumId="9" w15:restartNumberingAfterBreak="0">
    <w:nsid w:val="277A1F6B"/>
    <w:multiLevelType w:val="multilevel"/>
    <w:tmpl w:val="2A845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165D72"/>
    <w:multiLevelType w:val="multilevel"/>
    <w:tmpl w:val="2FE00EDA"/>
    <w:lvl w:ilvl="0">
      <w:numFmt w:val="bullet"/>
      <w:lvlText w:val="-"/>
      <w:lvlJc w:val="left"/>
      <w:pPr>
        <w:ind w:left="8441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9161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9881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10601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11321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12041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12761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13481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14201" w:hanging="360"/>
      </w:pPr>
      <w:rPr>
        <w:rFonts w:ascii="Wingdings" w:hAnsi="Wingdings"/>
      </w:rPr>
    </w:lvl>
  </w:abstractNum>
  <w:abstractNum w:abstractNumId="11" w15:restartNumberingAfterBreak="0">
    <w:nsid w:val="2C381E82"/>
    <w:multiLevelType w:val="multilevel"/>
    <w:tmpl w:val="ECB8E3A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9D0006"/>
    <w:multiLevelType w:val="multilevel"/>
    <w:tmpl w:val="83664DDA"/>
    <w:lvl w:ilvl="0">
      <w:start w:val="1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13" w15:restartNumberingAfterBreak="0">
    <w:nsid w:val="302407F7"/>
    <w:multiLevelType w:val="multilevel"/>
    <w:tmpl w:val="A02AE3CE"/>
    <w:lvl w:ilvl="0">
      <w:start w:val="2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207" w:hanging="720"/>
      </w:pPr>
      <w:rPr>
        <w:rFonts w:cs="Times New Roman"/>
      </w:rPr>
    </w:lvl>
    <w:lvl w:ilvl="2">
      <w:start w:val="4"/>
      <w:numFmt w:val="decimal"/>
      <w:lvlText w:val="%1.%2.%3."/>
      <w:lvlJc w:val="left"/>
      <w:pPr>
        <w:ind w:left="16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4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2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8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72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2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056" w:hanging="2160"/>
      </w:pPr>
      <w:rPr>
        <w:rFonts w:cs="Times New Roman"/>
      </w:rPr>
    </w:lvl>
  </w:abstractNum>
  <w:abstractNum w:abstractNumId="14" w15:restartNumberingAfterBreak="0">
    <w:nsid w:val="310A09FB"/>
    <w:multiLevelType w:val="hybridMultilevel"/>
    <w:tmpl w:val="8F2038E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D5B90"/>
    <w:multiLevelType w:val="multilevel"/>
    <w:tmpl w:val="E0A249F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73C4234"/>
    <w:multiLevelType w:val="multilevel"/>
    <w:tmpl w:val="0A8E533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8A24C68"/>
    <w:multiLevelType w:val="multilevel"/>
    <w:tmpl w:val="F73A12D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4" w:hanging="375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2487" w:hanging="1080"/>
      </w:pPr>
    </w:lvl>
    <w:lvl w:ilvl="4">
      <w:start w:val="1"/>
      <w:numFmt w:val="decimal"/>
      <w:lvlText w:val="%1.%2.%3.%4.%5"/>
      <w:lvlJc w:val="left"/>
      <w:pPr>
        <w:ind w:left="2836" w:hanging="1080"/>
      </w:pPr>
    </w:lvl>
    <w:lvl w:ilvl="5">
      <w:start w:val="1"/>
      <w:numFmt w:val="decimal"/>
      <w:lvlText w:val="%1.%2.%3.%4.%5.%6"/>
      <w:lvlJc w:val="left"/>
      <w:pPr>
        <w:ind w:left="3545" w:hanging="1440"/>
      </w:pPr>
    </w:lvl>
    <w:lvl w:ilvl="6">
      <w:start w:val="1"/>
      <w:numFmt w:val="decimal"/>
      <w:lvlText w:val="%1.%2.%3.%4.%5.%6.%7"/>
      <w:lvlJc w:val="left"/>
      <w:pPr>
        <w:ind w:left="3894" w:hanging="1440"/>
      </w:pPr>
    </w:lvl>
    <w:lvl w:ilvl="7">
      <w:start w:val="1"/>
      <w:numFmt w:val="decimal"/>
      <w:lvlText w:val="%1.%2.%3.%4.%5.%6.%7.%8"/>
      <w:lvlJc w:val="left"/>
      <w:pPr>
        <w:ind w:left="4603" w:hanging="1800"/>
      </w:pPr>
    </w:lvl>
    <w:lvl w:ilvl="8">
      <w:start w:val="1"/>
      <w:numFmt w:val="decimal"/>
      <w:lvlText w:val="%1.%2.%3.%4.%5.%6.%7.%8.%9"/>
      <w:lvlJc w:val="left"/>
      <w:pPr>
        <w:ind w:left="5312" w:hanging="2160"/>
      </w:pPr>
    </w:lvl>
  </w:abstractNum>
  <w:abstractNum w:abstractNumId="18" w15:restartNumberingAfterBreak="0">
    <w:nsid w:val="3A115F97"/>
    <w:multiLevelType w:val="multilevel"/>
    <w:tmpl w:val="D82E1F32"/>
    <w:lvl w:ilvl="0">
      <w:start w:val="3"/>
      <w:numFmt w:val="decimal"/>
      <w:lvlText w:val="%1."/>
      <w:lvlJc w:val="left"/>
      <w:pPr>
        <w:ind w:left="630" w:hanging="63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207" w:hanging="720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6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4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2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8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36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2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056" w:hanging="2160"/>
      </w:pPr>
      <w:rPr>
        <w:rFonts w:cs="Times New Roman"/>
      </w:rPr>
    </w:lvl>
  </w:abstractNum>
  <w:abstractNum w:abstractNumId="19" w15:restartNumberingAfterBreak="0">
    <w:nsid w:val="3A15057C"/>
    <w:multiLevelType w:val="multilevel"/>
    <w:tmpl w:val="10A4DC3E"/>
    <w:lvl w:ilvl="0">
      <w:start w:val="3"/>
      <w:numFmt w:val="decimal"/>
      <w:lvlText w:val="%1."/>
      <w:lvlJc w:val="left"/>
      <w:pPr>
        <w:ind w:left="630" w:hanging="63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7" w:hanging="720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6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4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2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8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36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2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056" w:hanging="2160"/>
      </w:pPr>
      <w:rPr>
        <w:rFonts w:cs="Times New Roman"/>
      </w:rPr>
    </w:lvl>
  </w:abstractNum>
  <w:abstractNum w:abstractNumId="20" w15:restartNumberingAfterBreak="0">
    <w:nsid w:val="3BD05E1E"/>
    <w:multiLevelType w:val="multilevel"/>
    <w:tmpl w:val="F8A2EF3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454C376F"/>
    <w:multiLevelType w:val="multilevel"/>
    <w:tmpl w:val="D44ABD7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4C174BF7"/>
    <w:multiLevelType w:val="multilevel"/>
    <w:tmpl w:val="F55E9E5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DDB0B01"/>
    <w:multiLevelType w:val="multilevel"/>
    <w:tmpl w:val="A66C21B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FFB2420"/>
    <w:multiLevelType w:val="multilevel"/>
    <w:tmpl w:val="5554085E"/>
    <w:lvl w:ilvl="0">
      <w:start w:val="3"/>
      <w:numFmt w:val="decimal"/>
      <w:lvlText w:val="%1."/>
      <w:lvlJc w:val="left"/>
      <w:pPr>
        <w:ind w:left="630" w:hanging="63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7" w:hanging="720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6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4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2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8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36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2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056" w:hanging="2160"/>
      </w:pPr>
      <w:rPr>
        <w:rFonts w:cs="Times New Roman"/>
      </w:rPr>
    </w:lvl>
  </w:abstractNum>
  <w:abstractNum w:abstractNumId="25" w15:restartNumberingAfterBreak="0">
    <w:nsid w:val="52ED2084"/>
    <w:multiLevelType w:val="multilevel"/>
    <w:tmpl w:val="1FE275B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85E4AF9"/>
    <w:multiLevelType w:val="multilevel"/>
    <w:tmpl w:val="DDCC56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7" w15:restartNumberingAfterBreak="0">
    <w:nsid w:val="605606CC"/>
    <w:multiLevelType w:val="multilevel"/>
    <w:tmpl w:val="F04EA36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612768CD"/>
    <w:multiLevelType w:val="multilevel"/>
    <w:tmpl w:val="A61AC56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18C1564"/>
    <w:multiLevelType w:val="multilevel"/>
    <w:tmpl w:val="A5E4A4A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70122AA2"/>
    <w:multiLevelType w:val="multilevel"/>
    <w:tmpl w:val="64E8753C"/>
    <w:lvl w:ilvl="0">
      <w:numFmt w:val="bullet"/>
      <w:lvlText w:val="-"/>
      <w:lvlJc w:val="left"/>
      <w:pPr>
        <w:ind w:left="10283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245192B"/>
    <w:multiLevelType w:val="multilevel"/>
    <w:tmpl w:val="8EE6A04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758A7AEB"/>
    <w:multiLevelType w:val="multilevel"/>
    <w:tmpl w:val="9D90085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764A50AA"/>
    <w:multiLevelType w:val="multilevel"/>
    <w:tmpl w:val="BE4E277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7CE36A9F"/>
    <w:multiLevelType w:val="multilevel"/>
    <w:tmpl w:val="24D683DA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5" w15:restartNumberingAfterBreak="0">
    <w:nsid w:val="7D353A52"/>
    <w:multiLevelType w:val="multilevel"/>
    <w:tmpl w:val="2EFE5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6" w15:restartNumberingAfterBreak="0">
    <w:nsid w:val="7ED50D35"/>
    <w:multiLevelType w:val="multilevel"/>
    <w:tmpl w:val="97E0F97E"/>
    <w:lvl w:ilvl="0">
      <w:start w:val="3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207" w:hanging="720"/>
      </w:pPr>
      <w:rPr>
        <w:rFonts w:cs="Times New Roman"/>
      </w:rPr>
    </w:lvl>
    <w:lvl w:ilvl="2">
      <w:start w:val="3"/>
      <w:numFmt w:val="decimal"/>
      <w:lvlText w:val="%1.%2.%3."/>
      <w:lvlJc w:val="left"/>
      <w:pPr>
        <w:ind w:left="16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4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2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8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72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2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056" w:hanging="2160"/>
      </w:pPr>
      <w:rPr>
        <w:rFonts w:cs="Times New Roman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3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4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3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3"/>
    </w:lvlOverride>
    <w:lvlOverride w:ilvl="1">
      <w:startOverride w:val="1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3"/>
    </w:lvlOverride>
    <w:lvlOverride w:ilvl="1">
      <w:startOverride w:val="2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7"/>
  </w:num>
  <w:num w:numId="10">
    <w:abstractNumId w:val="34"/>
  </w:num>
  <w:num w:numId="11">
    <w:abstractNumId w:val="29"/>
  </w:num>
  <w:num w:numId="12">
    <w:abstractNumId w:val="31"/>
  </w:num>
  <w:num w:numId="13">
    <w:abstractNumId w:val="6"/>
  </w:num>
  <w:num w:numId="14">
    <w:abstractNumId w:val="10"/>
  </w:num>
  <w:num w:numId="15">
    <w:abstractNumId w:val="2"/>
  </w:num>
  <w:num w:numId="16">
    <w:abstractNumId w:val="7"/>
  </w:num>
  <w:num w:numId="17">
    <w:abstractNumId w:val="30"/>
  </w:num>
  <w:num w:numId="18">
    <w:abstractNumId w:val="35"/>
  </w:num>
  <w:num w:numId="19">
    <w:abstractNumId w:val="27"/>
  </w:num>
  <w:num w:numId="20">
    <w:abstractNumId w:val="15"/>
  </w:num>
  <w:num w:numId="21">
    <w:abstractNumId w:val="28"/>
  </w:num>
  <w:num w:numId="22">
    <w:abstractNumId w:val="22"/>
  </w:num>
  <w:num w:numId="23">
    <w:abstractNumId w:val="20"/>
  </w:num>
  <w:num w:numId="24">
    <w:abstractNumId w:val="32"/>
  </w:num>
  <w:num w:numId="25">
    <w:abstractNumId w:val="33"/>
  </w:num>
  <w:num w:numId="26">
    <w:abstractNumId w:val="16"/>
  </w:num>
  <w:num w:numId="27">
    <w:abstractNumId w:val="25"/>
  </w:num>
  <w:num w:numId="28">
    <w:abstractNumId w:val="21"/>
  </w:num>
  <w:num w:numId="29">
    <w:abstractNumId w:val="23"/>
  </w:num>
  <w:num w:numId="30">
    <w:abstractNumId w:val="3"/>
  </w:num>
  <w:num w:numId="31">
    <w:abstractNumId w:val="11"/>
  </w:num>
  <w:num w:numId="32">
    <w:abstractNumId w:val="14"/>
  </w:num>
  <w:num w:numId="33">
    <w:abstractNumId w:val="26"/>
  </w:num>
  <w:num w:numId="34">
    <w:abstractNumId w:val="5"/>
  </w:num>
  <w:num w:numId="35">
    <w:abstractNumId w:val="9"/>
  </w:num>
  <w:num w:numId="36">
    <w:abstractNumId w:val="8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4DF"/>
    <w:rsid w:val="0000028B"/>
    <w:rsid w:val="00000E59"/>
    <w:rsid w:val="00000F30"/>
    <w:rsid w:val="0000104A"/>
    <w:rsid w:val="0000153A"/>
    <w:rsid w:val="0000188B"/>
    <w:rsid w:val="00001C2D"/>
    <w:rsid w:val="00001F95"/>
    <w:rsid w:val="0000343D"/>
    <w:rsid w:val="00003752"/>
    <w:rsid w:val="00003B0D"/>
    <w:rsid w:val="0000480F"/>
    <w:rsid w:val="000048C4"/>
    <w:rsid w:val="00004A8B"/>
    <w:rsid w:val="00004A9C"/>
    <w:rsid w:val="00004B73"/>
    <w:rsid w:val="00004F02"/>
    <w:rsid w:val="000056CC"/>
    <w:rsid w:val="000058A4"/>
    <w:rsid w:val="00005B6D"/>
    <w:rsid w:val="00005CE0"/>
    <w:rsid w:val="000060C8"/>
    <w:rsid w:val="000067D7"/>
    <w:rsid w:val="00006C14"/>
    <w:rsid w:val="000072EB"/>
    <w:rsid w:val="00007454"/>
    <w:rsid w:val="0000771C"/>
    <w:rsid w:val="00010358"/>
    <w:rsid w:val="000111F6"/>
    <w:rsid w:val="00011528"/>
    <w:rsid w:val="00011917"/>
    <w:rsid w:val="00011B01"/>
    <w:rsid w:val="00012296"/>
    <w:rsid w:val="000127F4"/>
    <w:rsid w:val="000134D2"/>
    <w:rsid w:val="0001396E"/>
    <w:rsid w:val="00013CAC"/>
    <w:rsid w:val="00013DDD"/>
    <w:rsid w:val="00014A8D"/>
    <w:rsid w:val="00014B7F"/>
    <w:rsid w:val="00015635"/>
    <w:rsid w:val="00015982"/>
    <w:rsid w:val="000164A5"/>
    <w:rsid w:val="000177E5"/>
    <w:rsid w:val="00017F51"/>
    <w:rsid w:val="000200ED"/>
    <w:rsid w:val="0002014E"/>
    <w:rsid w:val="000205C3"/>
    <w:rsid w:val="0002062F"/>
    <w:rsid w:val="00020757"/>
    <w:rsid w:val="00020FA6"/>
    <w:rsid w:val="0002125E"/>
    <w:rsid w:val="000216AD"/>
    <w:rsid w:val="000218FD"/>
    <w:rsid w:val="00021FA9"/>
    <w:rsid w:val="00022851"/>
    <w:rsid w:val="00022B4D"/>
    <w:rsid w:val="00022D5C"/>
    <w:rsid w:val="000230A0"/>
    <w:rsid w:val="00024CC5"/>
    <w:rsid w:val="00024ECB"/>
    <w:rsid w:val="000250C0"/>
    <w:rsid w:val="000252AC"/>
    <w:rsid w:val="00027634"/>
    <w:rsid w:val="00027E22"/>
    <w:rsid w:val="00027EF6"/>
    <w:rsid w:val="00027F1E"/>
    <w:rsid w:val="0003205C"/>
    <w:rsid w:val="000324A1"/>
    <w:rsid w:val="00032F61"/>
    <w:rsid w:val="00033BD7"/>
    <w:rsid w:val="000342E1"/>
    <w:rsid w:val="000347C4"/>
    <w:rsid w:val="00034BE6"/>
    <w:rsid w:val="00035DB0"/>
    <w:rsid w:val="000362BE"/>
    <w:rsid w:val="000371DD"/>
    <w:rsid w:val="0003766C"/>
    <w:rsid w:val="0003768D"/>
    <w:rsid w:val="00037AAB"/>
    <w:rsid w:val="00037E68"/>
    <w:rsid w:val="000409CB"/>
    <w:rsid w:val="00040B34"/>
    <w:rsid w:val="00041651"/>
    <w:rsid w:val="00041B4D"/>
    <w:rsid w:val="00041D22"/>
    <w:rsid w:val="00041E19"/>
    <w:rsid w:val="00042414"/>
    <w:rsid w:val="000424BB"/>
    <w:rsid w:val="000425C7"/>
    <w:rsid w:val="0004279A"/>
    <w:rsid w:val="00042976"/>
    <w:rsid w:val="0004330D"/>
    <w:rsid w:val="000434EE"/>
    <w:rsid w:val="000437CB"/>
    <w:rsid w:val="00043F99"/>
    <w:rsid w:val="000444D0"/>
    <w:rsid w:val="000445A9"/>
    <w:rsid w:val="00044DCD"/>
    <w:rsid w:val="00044F36"/>
    <w:rsid w:val="0004516F"/>
    <w:rsid w:val="0004520F"/>
    <w:rsid w:val="00045284"/>
    <w:rsid w:val="00045AF2"/>
    <w:rsid w:val="000463B1"/>
    <w:rsid w:val="00047045"/>
    <w:rsid w:val="0004738D"/>
    <w:rsid w:val="000473AC"/>
    <w:rsid w:val="00047A95"/>
    <w:rsid w:val="00050C80"/>
    <w:rsid w:val="00050E61"/>
    <w:rsid w:val="000515D7"/>
    <w:rsid w:val="000523FF"/>
    <w:rsid w:val="00053228"/>
    <w:rsid w:val="000532A6"/>
    <w:rsid w:val="000533B9"/>
    <w:rsid w:val="0005395F"/>
    <w:rsid w:val="00053FC3"/>
    <w:rsid w:val="0005445B"/>
    <w:rsid w:val="00054D63"/>
    <w:rsid w:val="000553CB"/>
    <w:rsid w:val="00055658"/>
    <w:rsid w:val="00056067"/>
    <w:rsid w:val="0005610B"/>
    <w:rsid w:val="00056534"/>
    <w:rsid w:val="00056BFC"/>
    <w:rsid w:val="00056ED7"/>
    <w:rsid w:val="0005750E"/>
    <w:rsid w:val="000578CC"/>
    <w:rsid w:val="00057D94"/>
    <w:rsid w:val="00060023"/>
    <w:rsid w:val="00060726"/>
    <w:rsid w:val="00060AA0"/>
    <w:rsid w:val="00060C21"/>
    <w:rsid w:val="00060E68"/>
    <w:rsid w:val="00061788"/>
    <w:rsid w:val="0006263C"/>
    <w:rsid w:val="00063252"/>
    <w:rsid w:val="000633EC"/>
    <w:rsid w:val="00063640"/>
    <w:rsid w:val="00063755"/>
    <w:rsid w:val="00063CF7"/>
    <w:rsid w:val="00063F9E"/>
    <w:rsid w:val="0006474F"/>
    <w:rsid w:val="000647CD"/>
    <w:rsid w:val="00064C57"/>
    <w:rsid w:val="00064F88"/>
    <w:rsid w:val="000652EB"/>
    <w:rsid w:val="00065584"/>
    <w:rsid w:val="00065700"/>
    <w:rsid w:val="00066770"/>
    <w:rsid w:val="00066887"/>
    <w:rsid w:val="000670AB"/>
    <w:rsid w:val="000676E0"/>
    <w:rsid w:val="00067F37"/>
    <w:rsid w:val="000702C0"/>
    <w:rsid w:val="0007076B"/>
    <w:rsid w:val="0007157B"/>
    <w:rsid w:val="0007195C"/>
    <w:rsid w:val="00071FA4"/>
    <w:rsid w:val="0007202E"/>
    <w:rsid w:val="00072471"/>
    <w:rsid w:val="00072583"/>
    <w:rsid w:val="0007267D"/>
    <w:rsid w:val="00072BF0"/>
    <w:rsid w:val="000736E8"/>
    <w:rsid w:val="00073812"/>
    <w:rsid w:val="00073A21"/>
    <w:rsid w:val="000746B1"/>
    <w:rsid w:val="00074AA7"/>
    <w:rsid w:val="00074BB6"/>
    <w:rsid w:val="0007529A"/>
    <w:rsid w:val="000756BE"/>
    <w:rsid w:val="0007590C"/>
    <w:rsid w:val="000761E0"/>
    <w:rsid w:val="000763F0"/>
    <w:rsid w:val="000769D2"/>
    <w:rsid w:val="00077C0B"/>
    <w:rsid w:val="00077D9C"/>
    <w:rsid w:val="00080529"/>
    <w:rsid w:val="00080729"/>
    <w:rsid w:val="00080970"/>
    <w:rsid w:val="0008098A"/>
    <w:rsid w:val="000813B6"/>
    <w:rsid w:val="0008197C"/>
    <w:rsid w:val="00081B7F"/>
    <w:rsid w:val="00082144"/>
    <w:rsid w:val="00082F1C"/>
    <w:rsid w:val="0008302E"/>
    <w:rsid w:val="0008323D"/>
    <w:rsid w:val="00083AD4"/>
    <w:rsid w:val="000847B9"/>
    <w:rsid w:val="0008493E"/>
    <w:rsid w:val="0008497E"/>
    <w:rsid w:val="00084E69"/>
    <w:rsid w:val="00084EE5"/>
    <w:rsid w:val="000853B9"/>
    <w:rsid w:val="00085D3A"/>
    <w:rsid w:val="00085FF9"/>
    <w:rsid w:val="00086567"/>
    <w:rsid w:val="0008656C"/>
    <w:rsid w:val="000866AC"/>
    <w:rsid w:val="00086A7C"/>
    <w:rsid w:val="00086CE4"/>
    <w:rsid w:val="0008724A"/>
    <w:rsid w:val="00087674"/>
    <w:rsid w:val="000906CB"/>
    <w:rsid w:val="00090F6C"/>
    <w:rsid w:val="0009144A"/>
    <w:rsid w:val="000924CD"/>
    <w:rsid w:val="0009292A"/>
    <w:rsid w:val="00092B4E"/>
    <w:rsid w:val="00093154"/>
    <w:rsid w:val="000932A3"/>
    <w:rsid w:val="00093385"/>
    <w:rsid w:val="000935B6"/>
    <w:rsid w:val="00093849"/>
    <w:rsid w:val="00093969"/>
    <w:rsid w:val="00094321"/>
    <w:rsid w:val="00095024"/>
    <w:rsid w:val="00096EFB"/>
    <w:rsid w:val="0009713B"/>
    <w:rsid w:val="000971BE"/>
    <w:rsid w:val="000979EE"/>
    <w:rsid w:val="000A051C"/>
    <w:rsid w:val="000A0DFC"/>
    <w:rsid w:val="000A146B"/>
    <w:rsid w:val="000A18EB"/>
    <w:rsid w:val="000A1D2A"/>
    <w:rsid w:val="000A27E8"/>
    <w:rsid w:val="000A2BCE"/>
    <w:rsid w:val="000A3416"/>
    <w:rsid w:val="000A3957"/>
    <w:rsid w:val="000A3F0E"/>
    <w:rsid w:val="000A4622"/>
    <w:rsid w:val="000A510A"/>
    <w:rsid w:val="000A5410"/>
    <w:rsid w:val="000A6888"/>
    <w:rsid w:val="000A70F3"/>
    <w:rsid w:val="000A72B0"/>
    <w:rsid w:val="000A7304"/>
    <w:rsid w:val="000A74CA"/>
    <w:rsid w:val="000A7C5D"/>
    <w:rsid w:val="000B0A1E"/>
    <w:rsid w:val="000B10DD"/>
    <w:rsid w:val="000B1143"/>
    <w:rsid w:val="000B167F"/>
    <w:rsid w:val="000B1BD9"/>
    <w:rsid w:val="000B1DA5"/>
    <w:rsid w:val="000B1E8F"/>
    <w:rsid w:val="000B3635"/>
    <w:rsid w:val="000B3FCD"/>
    <w:rsid w:val="000B44F6"/>
    <w:rsid w:val="000B4EB6"/>
    <w:rsid w:val="000B58FE"/>
    <w:rsid w:val="000B5F09"/>
    <w:rsid w:val="000B6092"/>
    <w:rsid w:val="000B65C2"/>
    <w:rsid w:val="000B68DB"/>
    <w:rsid w:val="000B6AB7"/>
    <w:rsid w:val="000B7031"/>
    <w:rsid w:val="000B74C4"/>
    <w:rsid w:val="000B7741"/>
    <w:rsid w:val="000B790E"/>
    <w:rsid w:val="000B7A6F"/>
    <w:rsid w:val="000B7D18"/>
    <w:rsid w:val="000C1111"/>
    <w:rsid w:val="000C11EB"/>
    <w:rsid w:val="000C1543"/>
    <w:rsid w:val="000C1707"/>
    <w:rsid w:val="000C1D34"/>
    <w:rsid w:val="000C21E8"/>
    <w:rsid w:val="000C27D0"/>
    <w:rsid w:val="000C36EC"/>
    <w:rsid w:val="000C3955"/>
    <w:rsid w:val="000C41D4"/>
    <w:rsid w:val="000C4502"/>
    <w:rsid w:val="000C45D8"/>
    <w:rsid w:val="000C5366"/>
    <w:rsid w:val="000C5391"/>
    <w:rsid w:val="000C54B9"/>
    <w:rsid w:val="000C6211"/>
    <w:rsid w:val="000C665E"/>
    <w:rsid w:val="000C73D1"/>
    <w:rsid w:val="000C7D16"/>
    <w:rsid w:val="000D08B2"/>
    <w:rsid w:val="000D09AE"/>
    <w:rsid w:val="000D13EC"/>
    <w:rsid w:val="000D157C"/>
    <w:rsid w:val="000D17C0"/>
    <w:rsid w:val="000D1B61"/>
    <w:rsid w:val="000D243D"/>
    <w:rsid w:val="000D27C2"/>
    <w:rsid w:val="000D2A91"/>
    <w:rsid w:val="000D2EEC"/>
    <w:rsid w:val="000D2F2D"/>
    <w:rsid w:val="000D3118"/>
    <w:rsid w:val="000D3575"/>
    <w:rsid w:val="000D3658"/>
    <w:rsid w:val="000D39C8"/>
    <w:rsid w:val="000D3C4F"/>
    <w:rsid w:val="000D40B1"/>
    <w:rsid w:val="000D4871"/>
    <w:rsid w:val="000D573B"/>
    <w:rsid w:val="000D5797"/>
    <w:rsid w:val="000D662D"/>
    <w:rsid w:val="000D6AF4"/>
    <w:rsid w:val="000D6B94"/>
    <w:rsid w:val="000D79F9"/>
    <w:rsid w:val="000D7E49"/>
    <w:rsid w:val="000E06A2"/>
    <w:rsid w:val="000E0C31"/>
    <w:rsid w:val="000E128E"/>
    <w:rsid w:val="000E1A3B"/>
    <w:rsid w:val="000E1E20"/>
    <w:rsid w:val="000E1FDB"/>
    <w:rsid w:val="000E24AC"/>
    <w:rsid w:val="000E3486"/>
    <w:rsid w:val="000E4639"/>
    <w:rsid w:val="000E46AF"/>
    <w:rsid w:val="000E48B8"/>
    <w:rsid w:val="000E4949"/>
    <w:rsid w:val="000E4D5B"/>
    <w:rsid w:val="000E5338"/>
    <w:rsid w:val="000E5349"/>
    <w:rsid w:val="000E5487"/>
    <w:rsid w:val="000E5F10"/>
    <w:rsid w:val="000E6255"/>
    <w:rsid w:val="000E743E"/>
    <w:rsid w:val="000E7B6A"/>
    <w:rsid w:val="000E7BA9"/>
    <w:rsid w:val="000E7BAB"/>
    <w:rsid w:val="000E7C3C"/>
    <w:rsid w:val="000F01BB"/>
    <w:rsid w:val="000F041E"/>
    <w:rsid w:val="000F05ED"/>
    <w:rsid w:val="000F06A4"/>
    <w:rsid w:val="000F08D8"/>
    <w:rsid w:val="000F0C2A"/>
    <w:rsid w:val="000F0DDE"/>
    <w:rsid w:val="000F307B"/>
    <w:rsid w:val="000F3274"/>
    <w:rsid w:val="000F36B6"/>
    <w:rsid w:val="000F3DB2"/>
    <w:rsid w:val="000F40E0"/>
    <w:rsid w:val="000F4497"/>
    <w:rsid w:val="000F47EC"/>
    <w:rsid w:val="000F495B"/>
    <w:rsid w:val="000F547D"/>
    <w:rsid w:val="000F7388"/>
    <w:rsid w:val="000F74F4"/>
    <w:rsid w:val="000F78B9"/>
    <w:rsid w:val="000F7EA2"/>
    <w:rsid w:val="0010015B"/>
    <w:rsid w:val="0010046B"/>
    <w:rsid w:val="00101019"/>
    <w:rsid w:val="001013F7"/>
    <w:rsid w:val="0010160D"/>
    <w:rsid w:val="00101826"/>
    <w:rsid w:val="00101C8B"/>
    <w:rsid w:val="00101FA6"/>
    <w:rsid w:val="00102107"/>
    <w:rsid w:val="001022DB"/>
    <w:rsid w:val="001029DA"/>
    <w:rsid w:val="0010321F"/>
    <w:rsid w:val="001033D6"/>
    <w:rsid w:val="0010344F"/>
    <w:rsid w:val="00104354"/>
    <w:rsid w:val="00104EC5"/>
    <w:rsid w:val="00104F3A"/>
    <w:rsid w:val="00105A7A"/>
    <w:rsid w:val="00105CE3"/>
    <w:rsid w:val="00105D8B"/>
    <w:rsid w:val="001063C3"/>
    <w:rsid w:val="00106556"/>
    <w:rsid w:val="00106794"/>
    <w:rsid w:val="00106DB9"/>
    <w:rsid w:val="00107C7F"/>
    <w:rsid w:val="00107D24"/>
    <w:rsid w:val="00107D7B"/>
    <w:rsid w:val="00107EFE"/>
    <w:rsid w:val="00110693"/>
    <w:rsid w:val="00110850"/>
    <w:rsid w:val="00110B52"/>
    <w:rsid w:val="00110B71"/>
    <w:rsid w:val="00111784"/>
    <w:rsid w:val="00111C2C"/>
    <w:rsid w:val="001120FA"/>
    <w:rsid w:val="00112358"/>
    <w:rsid w:val="00112FC2"/>
    <w:rsid w:val="00113A3B"/>
    <w:rsid w:val="00113C1E"/>
    <w:rsid w:val="0011500B"/>
    <w:rsid w:val="001151DD"/>
    <w:rsid w:val="0011527E"/>
    <w:rsid w:val="001157AE"/>
    <w:rsid w:val="00115DD7"/>
    <w:rsid w:val="001161B6"/>
    <w:rsid w:val="0011631E"/>
    <w:rsid w:val="00116879"/>
    <w:rsid w:val="00116F67"/>
    <w:rsid w:val="00117A04"/>
    <w:rsid w:val="00117AC3"/>
    <w:rsid w:val="00120060"/>
    <w:rsid w:val="001209AF"/>
    <w:rsid w:val="00120D17"/>
    <w:rsid w:val="00121FA8"/>
    <w:rsid w:val="0012223F"/>
    <w:rsid w:val="0012236A"/>
    <w:rsid w:val="00122547"/>
    <w:rsid w:val="00122AEB"/>
    <w:rsid w:val="001231F5"/>
    <w:rsid w:val="0012345C"/>
    <w:rsid w:val="00123961"/>
    <w:rsid w:val="00123DC0"/>
    <w:rsid w:val="00123F6C"/>
    <w:rsid w:val="00124769"/>
    <w:rsid w:val="00124784"/>
    <w:rsid w:val="00124A57"/>
    <w:rsid w:val="00125229"/>
    <w:rsid w:val="00125EC4"/>
    <w:rsid w:val="00126A8E"/>
    <w:rsid w:val="00126AC8"/>
    <w:rsid w:val="00126AD7"/>
    <w:rsid w:val="00126DBA"/>
    <w:rsid w:val="001279C6"/>
    <w:rsid w:val="00127E06"/>
    <w:rsid w:val="00127E7B"/>
    <w:rsid w:val="0013012D"/>
    <w:rsid w:val="00130C8A"/>
    <w:rsid w:val="00130F18"/>
    <w:rsid w:val="001311F1"/>
    <w:rsid w:val="001312D1"/>
    <w:rsid w:val="0013133D"/>
    <w:rsid w:val="0013209A"/>
    <w:rsid w:val="001320C1"/>
    <w:rsid w:val="0013297A"/>
    <w:rsid w:val="001329BF"/>
    <w:rsid w:val="001333EE"/>
    <w:rsid w:val="001334ED"/>
    <w:rsid w:val="00134F78"/>
    <w:rsid w:val="00134FA0"/>
    <w:rsid w:val="0013570F"/>
    <w:rsid w:val="00135B95"/>
    <w:rsid w:val="0013619D"/>
    <w:rsid w:val="00136333"/>
    <w:rsid w:val="00136D2F"/>
    <w:rsid w:val="00137C6A"/>
    <w:rsid w:val="00137C70"/>
    <w:rsid w:val="00140306"/>
    <w:rsid w:val="001405D1"/>
    <w:rsid w:val="00140C5A"/>
    <w:rsid w:val="00140CC4"/>
    <w:rsid w:val="00140E29"/>
    <w:rsid w:val="0014133B"/>
    <w:rsid w:val="00141BD4"/>
    <w:rsid w:val="001421F7"/>
    <w:rsid w:val="0014297A"/>
    <w:rsid w:val="00142DEC"/>
    <w:rsid w:val="001444BC"/>
    <w:rsid w:val="001445A0"/>
    <w:rsid w:val="00144879"/>
    <w:rsid w:val="001450B3"/>
    <w:rsid w:val="00145ABD"/>
    <w:rsid w:val="00146042"/>
    <w:rsid w:val="00146243"/>
    <w:rsid w:val="00146285"/>
    <w:rsid w:val="001463B2"/>
    <w:rsid w:val="00146A1C"/>
    <w:rsid w:val="00146F27"/>
    <w:rsid w:val="0014762F"/>
    <w:rsid w:val="00147688"/>
    <w:rsid w:val="00147D19"/>
    <w:rsid w:val="00147DAA"/>
    <w:rsid w:val="001505E8"/>
    <w:rsid w:val="00150635"/>
    <w:rsid w:val="00150950"/>
    <w:rsid w:val="00150F24"/>
    <w:rsid w:val="00151BFB"/>
    <w:rsid w:val="00151CBE"/>
    <w:rsid w:val="001521A1"/>
    <w:rsid w:val="001522E0"/>
    <w:rsid w:val="0015295B"/>
    <w:rsid w:val="00152A15"/>
    <w:rsid w:val="00152B18"/>
    <w:rsid w:val="001532E8"/>
    <w:rsid w:val="0015347D"/>
    <w:rsid w:val="00153CDA"/>
    <w:rsid w:val="00153E1D"/>
    <w:rsid w:val="00153ECF"/>
    <w:rsid w:val="001540BC"/>
    <w:rsid w:val="00154D55"/>
    <w:rsid w:val="00154D8D"/>
    <w:rsid w:val="00154DEF"/>
    <w:rsid w:val="0015506D"/>
    <w:rsid w:val="00155077"/>
    <w:rsid w:val="001562AF"/>
    <w:rsid w:val="001575B0"/>
    <w:rsid w:val="00157E24"/>
    <w:rsid w:val="001601C6"/>
    <w:rsid w:val="001607F3"/>
    <w:rsid w:val="00160BCE"/>
    <w:rsid w:val="00160E3D"/>
    <w:rsid w:val="00161249"/>
    <w:rsid w:val="001614BC"/>
    <w:rsid w:val="0016174C"/>
    <w:rsid w:val="00161EB6"/>
    <w:rsid w:val="001622DD"/>
    <w:rsid w:val="00163265"/>
    <w:rsid w:val="001632A9"/>
    <w:rsid w:val="001634E0"/>
    <w:rsid w:val="001635CB"/>
    <w:rsid w:val="0016388D"/>
    <w:rsid w:val="00163C14"/>
    <w:rsid w:val="00163FEE"/>
    <w:rsid w:val="00164CA3"/>
    <w:rsid w:val="00164E83"/>
    <w:rsid w:val="00165249"/>
    <w:rsid w:val="00165835"/>
    <w:rsid w:val="00165CF0"/>
    <w:rsid w:val="00165D41"/>
    <w:rsid w:val="001661F8"/>
    <w:rsid w:val="001670B6"/>
    <w:rsid w:val="0016777C"/>
    <w:rsid w:val="0016799C"/>
    <w:rsid w:val="00170751"/>
    <w:rsid w:val="001710A9"/>
    <w:rsid w:val="001710DC"/>
    <w:rsid w:val="00171F8B"/>
    <w:rsid w:val="001721B0"/>
    <w:rsid w:val="001723F4"/>
    <w:rsid w:val="0017242E"/>
    <w:rsid w:val="00172717"/>
    <w:rsid w:val="001728F9"/>
    <w:rsid w:val="00172CAE"/>
    <w:rsid w:val="00173A24"/>
    <w:rsid w:val="0017400F"/>
    <w:rsid w:val="00174DF3"/>
    <w:rsid w:val="001751C5"/>
    <w:rsid w:val="00175450"/>
    <w:rsid w:val="00175983"/>
    <w:rsid w:val="00175D9A"/>
    <w:rsid w:val="00175DDE"/>
    <w:rsid w:val="00176165"/>
    <w:rsid w:val="0017692B"/>
    <w:rsid w:val="00176A7C"/>
    <w:rsid w:val="00177C88"/>
    <w:rsid w:val="00177D73"/>
    <w:rsid w:val="00180402"/>
    <w:rsid w:val="0018070A"/>
    <w:rsid w:val="00180747"/>
    <w:rsid w:val="00180767"/>
    <w:rsid w:val="0018134F"/>
    <w:rsid w:val="00181B9C"/>
    <w:rsid w:val="00181E4E"/>
    <w:rsid w:val="00182402"/>
    <w:rsid w:val="001824F4"/>
    <w:rsid w:val="00182612"/>
    <w:rsid w:val="001827AD"/>
    <w:rsid w:val="001828C8"/>
    <w:rsid w:val="001834B6"/>
    <w:rsid w:val="0018430E"/>
    <w:rsid w:val="00184DF1"/>
    <w:rsid w:val="00184E27"/>
    <w:rsid w:val="001854BB"/>
    <w:rsid w:val="00185C45"/>
    <w:rsid w:val="0018671A"/>
    <w:rsid w:val="001869E7"/>
    <w:rsid w:val="001873DA"/>
    <w:rsid w:val="001875C9"/>
    <w:rsid w:val="001877CC"/>
    <w:rsid w:val="00187A77"/>
    <w:rsid w:val="00187BD5"/>
    <w:rsid w:val="0019006B"/>
    <w:rsid w:val="0019071F"/>
    <w:rsid w:val="001916E7"/>
    <w:rsid w:val="00191BBE"/>
    <w:rsid w:val="00192467"/>
    <w:rsid w:val="0019253F"/>
    <w:rsid w:val="00192B0E"/>
    <w:rsid w:val="0019306B"/>
    <w:rsid w:val="00193291"/>
    <w:rsid w:val="001932BC"/>
    <w:rsid w:val="00193949"/>
    <w:rsid w:val="00194035"/>
    <w:rsid w:val="00194520"/>
    <w:rsid w:val="001945F0"/>
    <w:rsid w:val="001946C5"/>
    <w:rsid w:val="0019488D"/>
    <w:rsid w:val="00194C28"/>
    <w:rsid w:val="001950E0"/>
    <w:rsid w:val="00195173"/>
    <w:rsid w:val="00195674"/>
    <w:rsid w:val="00195D86"/>
    <w:rsid w:val="0019626C"/>
    <w:rsid w:val="001964D9"/>
    <w:rsid w:val="001969E4"/>
    <w:rsid w:val="00196DAC"/>
    <w:rsid w:val="00197585"/>
    <w:rsid w:val="00197DE5"/>
    <w:rsid w:val="00197E5A"/>
    <w:rsid w:val="001A06FB"/>
    <w:rsid w:val="001A0C17"/>
    <w:rsid w:val="001A0D04"/>
    <w:rsid w:val="001A0E7D"/>
    <w:rsid w:val="001A195E"/>
    <w:rsid w:val="001A1B4E"/>
    <w:rsid w:val="001A1BE5"/>
    <w:rsid w:val="001A1DB3"/>
    <w:rsid w:val="001A2047"/>
    <w:rsid w:val="001A27BD"/>
    <w:rsid w:val="001A28C5"/>
    <w:rsid w:val="001A407C"/>
    <w:rsid w:val="001A409A"/>
    <w:rsid w:val="001A43C3"/>
    <w:rsid w:val="001A4718"/>
    <w:rsid w:val="001A49DD"/>
    <w:rsid w:val="001A5059"/>
    <w:rsid w:val="001A5159"/>
    <w:rsid w:val="001A5566"/>
    <w:rsid w:val="001A58E3"/>
    <w:rsid w:val="001A62FE"/>
    <w:rsid w:val="001A6929"/>
    <w:rsid w:val="001A69AF"/>
    <w:rsid w:val="001A6FB7"/>
    <w:rsid w:val="001A7BFD"/>
    <w:rsid w:val="001B0F02"/>
    <w:rsid w:val="001B1A70"/>
    <w:rsid w:val="001B1D67"/>
    <w:rsid w:val="001B2051"/>
    <w:rsid w:val="001B2A5F"/>
    <w:rsid w:val="001B2C9D"/>
    <w:rsid w:val="001B31F0"/>
    <w:rsid w:val="001B43BB"/>
    <w:rsid w:val="001B4486"/>
    <w:rsid w:val="001B44B2"/>
    <w:rsid w:val="001B4A59"/>
    <w:rsid w:val="001B51D2"/>
    <w:rsid w:val="001B592D"/>
    <w:rsid w:val="001B61C1"/>
    <w:rsid w:val="001B6201"/>
    <w:rsid w:val="001B6813"/>
    <w:rsid w:val="001B6E95"/>
    <w:rsid w:val="001B72C4"/>
    <w:rsid w:val="001B7888"/>
    <w:rsid w:val="001B791C"/>
    <w:rsid w:val="001B7B12"/>
    <w:rsid w:val="001B7E3C"/>
    <w:rsid w:val="001C056F"/>
    <w:rsid w:val="001C0789"/>
    <w:rsid w:val="001C07D6"/>
    <w:rsid w:val="001C0B79"/>
    <w:rsid w:val="001C0CFF"/>
    <w:rsid w:val="001C1398"/>
    <w:rsid w:val="001C15D6"/>
    <w:rsid w:val="001C195C"/>
    <w:rsid w:val="001C19DD"/>
    <w:rsid w:val="001C1B9F"/>
    <w:rsid w:val="001C1EEE"/>
    <w:rsid w:val="001C1F27"/>
    <w:rsid w:val="001C2A6E"/>
    <w:rsid w:val="001C3324"/>
    <w:rsid w:val="001C4213"/>
    <w:rsid w:val="001C44A7"/>
    <w:rsid w:val="001C48BD"/>
    <w:rsid w:val="001C542D"/>
    <w:rsid w:val="001C549D"/>
    <w:rsid w:val="001C55EC"/>
    <w:rsid w:val="001C5874"/>
    <w:rsid w:val="001C59E6"/>
    <w:rsid w:val="001C5DC6"/>
    <w:rsid w:val="001C67C2"/>
    <w:rsid w:val="001C718D"/>
    <w:rsid w:val="001C72FF"/>
    <w:rsid w:val="001D03B9"/>
    <w:rsid w:val="001D04DF"/>
    <w:rsid w:val="001D053C"/>
    <w:rsid w:val="001D0837"/>
    <w:rsid w:val="001D0DA4"/>
    <w:rsid w:val="001D0F99"/>
    <w:rsid w:val="001D1272"/>
    <w:rsid w:val="001D1CAD"/>
    <w:rsid w:val="001D1D34"/>
    <w:rsid w:val="001D2B2D"/>
    <w:rsid w:val="001D347E"/>
    <w:rsid w:val="001D375A"/>
    <w:rsid w:val="001D3C8D"/>
    <w:rsid w:val="001D4A69"/>
    <w:rsid w:val="001D5555"/>
    <w:rsid w:val="001D56E9"/>
    <w:rsid w:val="001D5C53"/>
    <w:rsid w:val="001D6695"/>
    <w:rsid w:val="001D6A05"/>
    <w:rsid w:val="001D6DB3"/>
    <w:rsid w:val="001D6F8F"/>
    <w:rsid w:val="001D703A"/>
    <w:rsid w:val="001D72D1"/>
    <w:rsid w:val="001D7D97"/>
    <w:rsid w:val="001E0152"/>
    <w:rsid w:val="001E0C3E"/>
    <w:rsid w:val="001E0FF4"/>
    <w:rsid w:val="001E197D"/>
    <w:rsid w:val="001E1B0A"/>
    <w:rsid w:val="001E1CAA"/>
    <w:rsid w:val="001E23A2"/>
    <w:rsid w:val="001E24C8"/>
    <w:rsid w:val="001E2644"/>
    <w:rsid w:val="001E27A2"/>
    <w:rsid w:val="001E2976"/>
    <w:rsid w:val="001E2B60"/>
    <w:rsid w:val="001E2FE5"/>
    <w:rsid w:val="001E32A3"/>
    <w:rsid w:val="001E38D0"/>
    <w:rsid w:val="001E3A3B"/>
    <w:rsid w:val="001E3E05"/>
    <w:rsid w:val="001E4063"/>
    <w:rsid w:val="001E434F"/>
    <w:rsid w:val="001E531F"/>
    <w:rsid w:val="001E53FE"/>
    <w:rsid w:val="001E6FA1"/>
    <w:rsid w:val="001E7CA7"/>
    <w:rsid w:val="001E7D7F"/>
    <w:rsid w:val="001F00F0"/>
    <w:rsid w:val="001F0E3B"/>
    <w:rsid w:val="001F1090"/>
    <w:rsid w:val="001F17DC"/>
    <w:rsid w:val="001F1A1D"/>
    <w:rsid w:val="001F1F90"/>
    <w:rsid w:val="001F250D"/>
    <w:rsid w:val="001F258A"/>
    <w:rsid w:val="001F3052"/>
    <w:rsid w:val="001F38EE"/>
    <w:rsid w:val="001F4071"/>
    <w:rsid w:val="001F4263"/>
    <w:rsid w:val="001F51AC"/>
    <w:rsid w:val="001F55CB"/>
    <w:rsid w:val="001F5743"/>
    <w:rsid w:val="001F5BDA"/>
    <w:rsid w:val="001F68CA"/>
    <w:rsid w:val="001F6970"/>
    <w:rsid w:val="001F775C"/>
    <w:rsid w:val="001F78E0"/>
    <w:rsid w:val="002000EB"/>
    <w:rsid w:val="00200582"/>
    <w:rsid w:val="00201240"/>
    <w:rsid w:val="00201308"/>
    <w:rsid w:val="002015E3"/>
    <w:rsid w:val="00201A01"/>
    <w:rsid w:val="00201B3E"/>
    <w:rsid w:val="00201E1A"/>
    <w:rsid w:val="002024F6"/>
    <w:rsid w:val="00202801"/>
    <w:rsid w:val="00202AE3"/>
    <w:rsid w:val="00202E11"/>
    <w:rsid w:val="00203618"/>
    <w:rsid w:val="0020362D"/>
    <w:rsid w:val="00203669"/>
    <w:rsid w:val="0020446C"/>
    <w:rsid w:val="00204667"/>
    <w:rsid w:val="00204CA4"/>
    <w:rsid w:val="002052ED"/>
    <w:rsid w:val="00205C85"/>
    <w:rsid w:val="00206232"/>
    <w:rsid w:val="00206936"/>
    <w:rsid w:val="0020702A"/>
    <w:rsid w:val="00207072"/>
    <w:rsid w:val="00207878"/>
    <w:rsid w:val="00207CAD"/>
    <w:rsid w:val="0021067A"/>
    <w:rsid w:val="00210868"/>
    <w:rsid w:val="002109E5"/>
    <w:rsid w:val="00210C3B"/>
    <w:rsid w:val="002118F1"/>
    <w:rsid w:val="00211C7B"/>
    <w:rsid w:val="002129BC"/>
    <w:rsid w:val="00212F17"/>
    <w:rsid w:val="00212F85"/>
    <w:rsid w:val="002136BA"/>
    <w:rsid w:val="00213CEC"/>
    <w:rsid w:val="002144C8"/>
    <w:rsid w:val="002146B3"/>
    <w:rsid w:val="0021671F"/>
    <w:rsid w:val="0021699B"/>
    <w:rsid w:val="00217572"/>
    <w:rsid w:val="00217700"/>
    <w:rsid w:val="00221003"/>
    <w:rsid w:val="00221265"/>
    <w:rsid w:val="00222A06"/>
    <w:rsid w:val="00222D22"/>
    <w:rsid w:val="00222FBF"/>
    <w:rsid w:val="002233AA"/>
    <w:rsid w:val="00223718"/>
    <w:rsid w:val="0022371F"/>
    <w:rsid w:val="002239A6"/>
    <w:rsid w:val="00223AA2"/>
    <w:rsid w:val="00223BD0"/>
    <w:rsid w:val="00223C1F"/>
    <w:rsid w:val="00223FCB"/>
    <w:rsid w:val="002241A2"/>
    <w:rsid w:val="00224AC5"/>
    <w:rsid w:val="00224C17"/>
    <w:rsid w:val="00225016"/>
    <w:rsid w:val="002250A3"/>
    <w:rsid w:val="00225207"/>
    <w:rsid w:val="002258C5"/>
    <w:rsid w:val="00225AE1"/>
    <w:rsid w:val="00225BC9"/>
    <w:rsid w:val="002265C1"/>
    <w:rsid w:val="00226E8E"/>
    <w:rsid w:val="00227415"/>
    <w:rsid w:val="00227ABD"/>
    <w:rsid w:val="00227B31"/>
    <w:rsid w:val="00230751"/>
    <w:rsid w:val="00230DF1"/>
    <w:rsid w:val="00231A45"/>
    <w:rsid w:val="00231B5A"/>
    <w:rsid w:val="00232599"/>
    <w:rsid w:val="0023278B"/>
    <w:rsid w:val="00232E1D"/>
    <w:rsid w:val="00233867"/>
    <w:rsid w:val="00233D2A"/>
    <w:rsid w:val="00233ED0"/>
    <w:rsid w:val="00234494"/>
    <w:rsid w:val="002345F8"/>
    <w:rsid w:val="00234819"/>
    <w:rsid w:val="00234AC6"/>
    <w:rsid w:val="00234C29"/>
    <w:rsid w:val="00234C5C"/>
    <w:rsid w:val="002352D8"/>
    <w:rsid w:val="00235774"/>
    <w:rsid w:val="0023588E"/>
    <w:rsid w:val="0023594C"/>
    <w:rsid w:val="00235A69"/>
    <w:rsid w:val="00235B83"/>
    <w:rsid w:val="00236F64"/>
    <w:rsid w:val="00236FEC"/>
    <w:rsid w:val="002371D0"/>
    <w:rsid w:val="002373B8"/>
    <w:rsid w:val="00237465"/>
    <w:rsid w:val="0023772D"/>
    <w:rsid w:val="00240BBD"/>
    <w:rsid w:val="0024187C"/>
    <w:rsid w:val="00241FB4"/>
    <w:rsid w:val="002421FB"/>
    <w:rsid w:val="00242716"/>
    <w:rsid w:val="002428A4"/>
    <w:rsid w:val="00242AB6"/>
    <w:rsid w:val="00244446"/>
    <w:rsid w:val="0024499D"/>
    <w:rsid w:val="00244FD2"/>
    <w:rsid w:val="00245DB0"/>
    <w:rsid w:val="00245FFF"/>
    <w:rsid w:val="00246235"/>
    <w:rsid w:val="002462C1"/>
    <w:rsid w:val="00246498"/>
    <w:rsid w:val="002466D9"/>
    <w:rsid w:val="00246CE1"/>
    <w:rsid w:val="00246E19"/>
    <w:rsid w:val="00246F91"/>
    <w:rsid w:val="00247495"/>
    <w:rsid w:val="00247997"/>
    <w:rsid w:val="0025092D"/>
    <w:rsid w:val="00250BD8"/>
    <w:rsid w:val="00251084"/>
    <w:rsid w:val="0025162B"/>
    <w:rsid w:val="00251AC5"/>
    <w:rsid w:val="00251B81"/>
    <w:rsid w:val="002529AA"/>
    <w:rsid w:val="00252CD7"/>
    <w:rsid w:val="002531D6"/>
    <w:rsid w:val="00253935"/>
    <w:rsid w:val="00253C5B"/>
    <w:rsid w:val="00254C35"/>
    <w:rsid w:val="002556BE"/>
    <w:rsid w:val="002556FB"/>
    <w:rsid w:val="0025586C"/>
    <w:rsid w:val="00255A75"/>
    <w:rsid w:val="00255DBE"/>
    <w:rsid w:val="00255F5C"/>
    <w:rsid w:val="002562A6"/>
    <w:rsid w:val="002562D7"/>
    <w:rsid w:val="002566DC"/>
    <w:rsid w:val="00257194"/>
    <w:rsid w:val="00257360"/>
    <w:rsid w:val="002573A0"/>
    <w:rsid w:val="00257722"/>
    <w:rsid w:val="00257A2F"/>
    <w:rsid w:val="002600BE"/>
    <w:rsid w:val="0026126E"/>
    <w:rsid w:val="00261B8A"/>
    <w:rsid w:val="00262500"/>
    <w:rsid w:val="0026330C"/>
    <w:rsid w:val="00263CD3"/>
    <w:rsid w:val="00264B57"/>
    <w:rsid w:val="00264C40"/>
    <w:rsid w:val="00264DE8"/>
    <w:rsid w:val="002654CF"/>
    <w:rsid w:val="00265982"/>
    <w:rsid w:val="00266694"/>
    <w:rsid w:val="00266C7A"/>
    <w:rsid w:val="0026768C"/>
    <w:rsid w:val="002679C2"/>
    <w:rsid w:val="00267B04"/>
    <w:rsid w:val="0027065B"/>
    <w:rsid w:val="00270F64"/>
    <w:rsid w:val="00271155"/>
    <w:rsid w:val="0027146A"/>
    <w:rsid w:val="00271522"/>
    <w:rsid w:val="0027208A"/>
    <w:rsid w:val="00272BDC"/>
    <w:rsid w:val="00272DC1"/>
    <w:rsid w:val="00273542"/>
    <w:rsid w:val="002738BF"/>
    <w:rsid w:val="002741E7"/>
    <w:rsid w:val="00275149"/>
    <w:rsid w:val="00275461"/>
    <w:rsid w:val="00275562"/>
    <w:rsid w:val="00275D61"/>
    <w:rsid w:val="00275FC4"/>
    <w:rsid w:val="00276524"/>
    <w:rsid w:val="0027683B"/>
    <w:rsid w:val="002768B2"/>
    <w:rsid w:val="00276BE7"/>
    <w:rsid w:val="0027723A"/>
    <w:rsid w:val="002775D5"/>
    <w:rsid w:val="00277EBE"/>
    <w:rsid w:val="00280AD1"/>
    <w:rsid w:val="0028222D"/>
    <w:rsid w:val="00282CF2"/>
    <w:rsid w:val="00283169"/>
    <w:rsid w:val="00283253"/>
    <w:rsid w:val="00283948"/>
    <w:rsid w:val="002839DA"/>
    <w:rsid w:val="00284301"/>
    <w:rsid w:val="00284A12"/>
    <w:rsid w:val="00284C0B"/>
    <w:rsid w:val="00284F76"/>
    <w:rsid w:val="0028520E"/>
    <w:rsid w:val="00285B20"/>
    <w:rsid w:val="00286597"/>
    <w:rsid w:val="00286AE2"/>
    <w:rsid w:val="00286C0A"/>
    <w:rsid w:val="00287621"/>
    <w:rsid w:val="00287D0E"/>
    <w:rsid w:val="00290131"/>
    <w:rsid w:val="00290135"/>
    <w:rsid w:val="00290602"/>
    <w:rsid w:val="00290AC5"/>
    <w:rsid w:val="00290BA8"/>
    <w:rsid w:val="00290E92"/>
    <w:rsid w:val="00291075"/>
    <w:rsid w:val="00291757"/>
    <w:rsid w:val="00291883"/>
    <w:rsid w:val="002918AF"/>
    <w:rsid w:val="00292C78"/>
    <w:rsid w:val="00292E75"/>
    <w:rsid w:val="0029354A"/>
    <w:rsid w:val="00293850"/>
    <w:rsid w:val="00293BBA"/>
    <w:rsid w:val="00293F07"/>
    <w:rsid w:val="0029470B"/>
    <w:rsid w:val="002949C1"/>
    <w:rsid w:val="00294C8F"/>
    <w:rsid w:val="00294E8B"/>
    <w:rsid w:val="0029549E"/>
    <w:rsid w:val="002957A0"/>
    <w:rsid w:val="00295A30"/>
    <w:rsid w:val="002964D7"/>
    <w:rsid w:val="00296529"/>
    <w:rsid w:val="00296AE8"/>
    <w:rsid w:val="002972CA"/>
    <w:rsid w:val="0029749C"/>
    <w:rsid w:val="00297913"/>
    <w:rsid w:val="00297B3B"/>
    <w:rsid w:val="002A0015"/>
    <w:rsid w:val="002A02DC"/>
    <w:rsid w:val="002A0332"/>
    <w:rsid w:val="002A077A"/>
    <w:rsid w:val="002A1432"/>
    <w:rsid w:val="002A1F4F"/>
    <w:rsid w:val="002A1F6B"/>
    <w:rsid w:val="002A1FF9"/>
    <w:rsid w:val="002A23E7"/>
    <w:rsid w:val="002A23FC"/>
    <w:rsid w:val="002A2C61"/>
    <w:rsid w:val="002A4275"/>
    <w:rsid w:val="002A4962"/>
    <w:rsid w:val="002A4F0B"/>
    <w:rsid w:val="002A51B6"/>
    <w:rsid w:val="002A51D5"/>
    <w:rsid w:val="002A642E"/>
    <w:rsid w:val="002A7F13"/>
    <w:rsid w:val="002A7F6B"/>
    <w:rsid w:val="002B1078"/>
    <w:rsid w:val="002B15BD"/>
    <w:rsid w:val="002B198A"/>
    <w:rsid w:val="002B1AF9"/>
    <w:rsid w:val="002B22E6"/>
    <w:rsid w:val="002B28F6"/>
    <w:rsid w:val="002B2AA0"/>
    <w:rsid w:val="002B3590"/>
    <w:rsid w:val="002B4820"/>
    <w:rsid w:val="002B4D26"/>
    <w:rsid w:val="002B4ED0"/>
    <w:rsid w:val="002B5BB9"/>
    <w:rsid w:val="002B5C67"/>
    <w:rsid w:val="002B5D53"/>
    <w:rsid w:val="002B6019"/>
    <w:rsid w:val="002B6167"/>
    <w:rsid w:val="002B6326"/>
    <w:rsid w:val="002B649C"/>
    <w:rsid w:val="002B66C5"/>
    <w:rsid w:val="002B6A43"/>
    <w:rsid w:val="002B6AE4"/>
    <w:rsid w:val="002B6CA8"/>
    <w:rsid w:val="002B6E23"/>
    <w:rsid w:val="002B73EB"/>
    <w:rsid w:val="002B7E78"/>
    <w:rsid w:val="002B7F7F"/>
    <w:rsid w:val="002C09F4"/>
    <w:rsid w:val="002C1AF4"/>
    <w:rsid w:val="002C26B0"/>
    <w:rsid w:val="002C2DF4"/>
    <w:rsid w:val="002C3408"/>
    <w:rsid w:val="002C3514"/>
    <w:rsid w:val="002C37CB"/>
    <w:rsid w:val="002C4D05"/>
    <w:rsid w:val="002C4D8A"/>
    <w:rsid w:val="002C4FC7"/>
    <w:rsid w:val="002C5FD8"/>
    <w:rsid w:val="002C6C4B"/>
    <w:rsid w:val="002C764D"/>
    <w:rsid w:val="002C7858"/>
    <w:rsid w:val="002D0144"/>
    <w:rsid w:val="002D0381"/>
    <w:rsid w:val="002D0590"/>
    <w:rsid w:val="002D0B61"/>
    <w:rsid w:val="002D1296"/>
    <w:rsid w:val="002D180B"/>
    <w:rsid w:val="002D1D93"/>
    <w:rsid w:val="002D1E75"/>
    <w:rsid w:val="002D1FAA"/>
    <w:rsid w:val="002D239C"/>
    <w:rsid w:val="002D281B"/>
    <w:rsid w:val="002D2AB7"/>
    <w:rsid w:val="002D302A"/>
    <w:rsid w:val="002D319D"/>
    <w:rsid w:val="002D404A"/>
    <w:rsid w:val="002D41A3"/>
    <w:rsid w:val="002D443D"/>
    <w:rsid w:val="002D4C06"/>
    <w:rsid w:val="002D4F97"/>
    <w:rsid w:val="002D5099"/>
    <w:rsid w:val="002D5456"/>
    <w:rsid w:val="002D5618"/>
    <w:rsid w:val="002D5729"/>
    <w:rsid w:val="002D6241"/>
    <w:rsid w:val="002D75AB"/>
    <w:rsid w:val="002D7DAE"/>
    <w:rsid w:val="002E09CE"/>
    <w:rsid w:val="002E0B1F"/>
    <w:rsid w:val="002E0E7A"/>
    <w:rsid w:val="002E117C"/>
    <w:rsid w:val="002E11BB"/>
    <w:rsid w:val="002E1754"/>
    <w:rsid w:val="002E21F3"/>
    <w:rsid w:val="002E2FE8"/>
    <w:rsid w:val="002E3916"/>
    <w:rsid w:val="002E4312"/>
    <w:rsid w:val="002E4573"/>
    <w:rsid w:val="002E4A07"/>
    <w:rsid w:val="002E4C61"/>
    <w:rsid w:val="002E6071"/>
    <w:rsid w:val="002E62CD"/>
    <w:rsid w:val="002E6A4E"/>
    <w:rsid w:val="002E773A"/>
    <w:rsid w:val="002E7E10"/>
    <w:rsid w:val="002F006E"/>
    <w:rsid w:val="002F071E"/>
    <w:rsid w:val="002F08DE"/>
    <w:rsid w:val="002F23DD"/>
    <w:rsid w:val="002F3314"/>
    <w:rsid w:val="002F39A2"/>
    <w:rsid w:val="002F3E70"/>
    <w:rsid w:val="002F4025"/>
    <w:rsid w:val="002F470A"/>
    <w:rsid w:val="002F4AFE"/>
    <w:rsid w:val="002F4C9E"/>
    <w:rsid w:val="002F4D57"/>
    <w:rsid w:val="002F4FCB"/>
    <w:rsid w:val="002F5917"/>
    <w:rsid w:val="002F66FA"/>
    <w:rsid w:val="002F674C"/>
    <w:rsid w:val="002F6F56"/>
    <w:rsid w:val="002F7C85"/>
    <w:rsid w:val="00300158"/>
    <w:rsid w:val="0030028A"/>
    <w:rsid w:val="0030075E"/>
    <w:rsid w:val="00300856"/>
    <w:rsid w:val="00300F19"/>
    <w:rsid w:val="003012D2"/>
    <w:rsid w:val="003015DD"/>
    <w:rsid w:val="003017FD"/>
    <w:rsid w:val="00301F45"/>
    <w:rsid w:val="003020F8"/>
    <w:rsid w:val="00302668"/>
    <w:rsid w:val="003026AD"/>
    <w:rsid w:val="00302776"/>
    <w:rsid w:val="0030277D"/>
    <w:rsid w:val="0030290F"/>
    <w:rsid w:val="003039BC"/>
    <w:rsid w:val="0030416D"/>
    <w:rsid w:val="00304274"/>
    <w:rsid w:val="0030487B"/>
    <w:rsid w:val="00304DBB"/>
    <w:rsid w:val="00304EFD"/>
    <w:rsid w:val="00305371"/>
    <w:rsid w:val="00305517"/>
    <w:rsid w:val="00305657"/>
    <w:rsid w:val="00305D88"/>
    <w:rsid w:val="00305D9C"/>
    <w:rsid w:val="00305FF0"/>
    <w:rsid w:val="00307007"/>
    <w:rsid w:val="00307227"/>
    <w:rsid w:val="00307460"/>
    <w:rsid w:val="0030777D"/>
    <w:rsid w:val="003077EB"/>
    <w:rsid w:val="003078AA"/>
    <w:rsid w:val="00307AD5"/>
    <w:rsid w:val="00307B05"/>
    <w:rsid w:val="00307F13"/>
    <w:rsid w:val="003104D2"/>
    <w:rsid w:val="003104F6"/>
    <w:rsid w:val="00310A25"/>
    <w:rsid w:val="00310B50"/>
    <w:rsid w:val="00311031"/>
    <w:rsid w:val="0031127D"/>
    <w:rsid w:val="00311347"/>
    <w:rsid w:val="0031135A"/>
    <w:rsid w:val="00311C1E"/>
    <w:rsid w:val="003129B4"/>
    <w:rsid w:val="00312D55"/>
    <w:rsid w:val="00313214"/>
    <w:rsid w:val="00313B70"/>
    <w:rsid w:val="003141A0"/>
    <w:rsid w:val="00314F07"/>
    <w:rsid w:val="00315B1F"/>
    <w:rsid w:val="003169B3"/>
    <w:rsid w:val="00316ECF"/>
    <w:rsid w:val="0031701E"/>
    <w:rsid w:val="00317053"/>
    <w:rsid w:val="00317451"/>
    <w:rsid w:val="00320094"/>
    <w:rsid w:val="003205D2"/>
    <w:rsid w:val="00320AD6"/>
    <w:rsid w:val="00320C37"/>
    <w:rsid w:val="0032110A"/>
    <w:rsid w:val="003214CE"/>
    <w:rsid w:val="003218F9"/>
    <w:rsid w:val="003219DE"/>
    <w:rsid w:val="00321A8B"/>
    <w:rsid w:val="00321DD9"/>
    <w:rsid w:val="0032225A"/>
    <w:rsid w:val="003223C6"/>
    <w:rsid w:val="003228BF"/>
    <w:rsid w:val="00322A12"/>
    <w:rsid w:val="00322B13"/>
    <w:rsid w:val="003230ED"/>
    <w:rsid w:val="003233BF"/>
    <w:rsid w:val="00323A99"/>
    <w:rsid w:val="00323EC5"/>
    <w:rsid w:val="00323EE9"/>
    <w:rsid w:val="003241A5"/>
    <w:rsid w:val="00324875"/>
    <w:rsid w:val="00324D1C"/>
    <w:rsid w:val="00324E36"/>
    <w:rsid w:val="00324F45"/>
    <w:rsid w:val="00325037"/>
    <w:rsid w:val="003264CF"/>
    <w:rsid w:val="00326987"/>
    <w:rsid w:val="00326C0E"/>
    <w:rsid w:val="00327438"/>
    <w:rsid w:val="00327751"/>
    <w:rsid w:val="00327884"/>
    <w:rsid w:val="00327A76"/>
    <w:rsid w:val="00327C87"/>
    <w:rsid w:val="00327F55"/>
    <w:rsid w:val="003308B7"/>
    <w:rsid w:val="00330B4A"/>
    <w:rsid w:val="00330C18"/>
    <w:rsid w:val="00330C1E"/>
    <w:rsid w:val="00330EF4"/>
    <w:rsid w:val="00331003"/>
    <w:rsid w:val="0033184E"/>
    <w:rsid w:val="00331E18"/>
    <w:rsid w:val="00331F49"/>
    <w:rsid w:val="00333534"/>
    <w:rsid w:val="0033360D"/>
    <w:rsid w:val="0033380A"/>
    <w:rsid w:val="0033402D"/>
    <w:rsid w:val="0033434E"/>
    <w:rsid w:val="00334414"/>
    <w:rsid w:val="003346A2"/>
    <w:rsid w:val="00334C08"/>
    <w:rsid w:val="00335471"/>
    <w:rsid w:val="00335578"/>
    <w:rsid w:val="00335F63"/>
    <w:rsid w:val="00336D94"/>
    <w:rsid w:val="00336DFA"/>
    <w:rsid w:val="00336FA6"/>
    <w:rsid w:val="003375B9"/>
    <w:rsid w:val="00337B39"/>
    <w:rsid w:val="00337CB6"/>
    <w:rsid w:val="003402DD"/>
    <w:rsid w:val="003406F0"/>
    <w:rsid w:val="003409BB"/>
    <w:rsid w:val="003414DE"/>
    <w:rsid w:val="003416D5"/>
    <w:rsid w:val="00341E13"/>
    <w:rsid w:val="003424FB"/>
    <w:rsid w:val="003430B3"/>
    <w:rsid w:val="003435C0"/>
    <w:rsid w:val="0034387C"/>
    <w:rsid w:val="00343C68"/>
    <w:rsid w:val="00344D37"/>
    <w:rsid w:val="00345303"/>
    <w:rsid w:val="003454C8"/>
    <w:rsid w:val="003463B4"/>
    <w:rsid w:val="00346631"/>
    <w:rsid w:val="003466BE"/>
    <w:rsid w:val="003467F0"/>
    <w:rsid w:val="003468C2"/>
    <w:rsid w:val="00347332"/>
    <w:rsid w:val="00347FBA"/>
    <w:rsid w:val="00350916"/>
    <w:rsid w:val="00350E42"/>
    <w:rsid w:val="00350EC9"/>
    <w:rsid w:val="003510BE"/>
    <w:rsid w:val="003523C6"/>
    <w:rsid w:val="00352DFB"/>
    <w:rsid w:val="003540F9"/>
    <w:rsid w:val="00354389"/>
    <w:rsid w:val="00354C33"/>
    <w:rsid w:val="003551F3"/>
    <w:rsid w:val="00355D3C"/>
    <w:rsid w:val="00355F16"/>
    <w:rsid w:val="00355FDF"/>
    <w:rsid w:val="0035702A"/>
    <w:rsid w:val="00357595"/>
    <w:rsid w:val="00357839"/>
    <w:rsid w:val="0035790D"/>
    <w:rsid w:val="003611C8"/>
    <w:rsid w:val="003612F0"/>
    <w:rsid w:val="003613D3"/>
    <w:rsid w:val="003616EE"/>
    <w:rsid w:val="00361865"/>
    <w:rsid w:val="00361B98"/>
    <w:rsid w:val="00361BF7"/>
    <w:rsid w:val="00361CDF"/>
    <w:rsid w:val="00361E1C"/>
    <w:rsid w:val="00361E4E"/>
    <w:rsid w:val="0036222B"/>
    <w:rsid w:val="00362273"/>
    <w:rsid w:val="003624AD"/>
    <w:rsid w:val="003629F0"/>
    <w:rsid w:val="003639ED"/>
    <w:rsid w:val="00363F91"/>
    <w:rsid w:val="003647C5"/>
    <w:rsid w:val="00364FAF"/>
    <w:rsid w:val="00365144"/>
    <w:rsid w:val="003659B9"/>
    <w:rsid w:val="0036636B"/>
    <w:rsid w:val="00366575"/>
    <w:rsid w:val="00366957"/>
    <w:rsid w:val="003678FE"/>
    <w:rsid w:val="00367AE1"/>
    <w:rsid w:val="00370475"/>
    <w:rsid w:val="0037068A"/>
    <w:rsid w:val="003717EA"/>
    <w:rsid w:val="003718B6"/>
    <w:rsid w:val="00371B9D"/>
    <w:rsid w:val="00371E16"/>
    <w:rsid w:val="003722ED"/>
    <w:rsid w:val="003739D9"/>
    <w:rsid w:val="003739E7"/>
    <w:rsid w:val="00373B82"/>
    <w:rsid w:val="00373EF2"/>
    <w:rsid w:val="00374282"/>
    <w:rsid w:val="003743D0"/>
    <w:rsid w:val="00374F70"/>
    <w:rsid w:val="00375028"/>
    <w:rsid w:val="00375C49"/>
    <w:rsid w:val="003769BA"/>
    <w:rsid w:val="00376B3C"/>
    <w:rsid w:val="0038065F"/>
    <w:rsid w:val="00380E63"/>
    <w:rsid w:val="003821C4"/>
    <w:rsid w:val="003824A7"/>
    <w:rsid w:val="00382F90"/>
    <w:rsid w:val="00383462"/>
    <w:rsid w:val="00383AAD"/>
    <w:rsid w:val="00384788"/>
    <w:rsid w:val="00384D30"/>
    <w:rsid w:val="003853B9"/>
    <w:rsid w:val="003857C9"/>
    <w:rsid w:val="00385A17"/>
    <w:rsid w:val="00385E09"/>
    <w:rsid w:val="003868E8"/>
    <w:rsid w:val="00386C23"/>
    <w:rsid w:val="0038714C"/>
    <w:rsid w:val="003872AA"/>
    <w:rsid w:val="003872F5"/>
    <w:rsid w:val="00387578"/>
    <w:rsid w:val="00387896"/>
    <w:rsid w:val="003878F9"/>
    <w:rsid w:val="00390F2A"/>
    <w:rsid w:val="00390F38"/>
    <w:rsid w:val="003914C3"/>
    <w:rsid w:val="00392E22"/>
    <w:rsid w:val="003939FB"/>
    <w:rsid w:val="00394C17"/>
    <w:rsid w:val="00394CCF"/>
    <w:rsid w:val="00394DA3"/>
    <w:rsid w:val="00395098"/>
    <w:rsid w:val="0039590D"/>
    <w:rsid w:val="00395BFE"/>
    <w:rsid w:val="00396427"/>
    <w:rsid w:val="003974FB"/>
    <w:rsid w:val="003979AB"/>
    <w:rsid w:val="00397B4E"/>
    <w:rsid w:val="003A0291"/>
    <w:rsid w:val="003A070E"/>
    <w:rsid w:val="003A0D5B"/>
    <w:rsid w:val="003A0EF5"/>
    <w:rsid w:val="003A1589"/>
    <w:rsid w:val="003A1948"/>
    <w:rsid w:val="003A1AD8"/>
    <w:rsid w:val="003A1C4F"/>
    <w:rsid w:val="003A1F51"/>
    <w:rsid w:val="003A20B0"/>
    <w:rsid w:val="003A21A1"/>
    <w:rsid w:val="003A22FF"/>
    <w:rsid w:val="003A50B7"/>
    <w:rsid w:val="003A5845"/>
    <w:rsid w:val="003A5FEF"/>
    <w:rsid w:val="003A6002"/>
    <w:rsid w:val="003A6411"/>
    <w:rsid w:val="003A6569"/>
    <w:rsid w:val="003A6B6E"/>
    <w:rsid w:val="003A6D48"/>
    <w:rsid w:val="003A6DFA"/>
    <w:rsid w:val="003A72A3"/>
    <w:rsid w:val="003A77D1"/>
    <w:rsid w:val="003A7BFA"/>
    <w:rsid w:val="003A7DD4"/>
    <w:rsid w:val="003B030F"/>
    <w:rsid w:val="003B0B63"/>
    <w:rsid w:val="003B0D3D"/>
    <w:rsid w:val="003B1B60"/>
    <w:rsid w:val="003B3AF4"/>
    <w:rsid w:val="003B3C76"/>
    <w:rsid w:val="003B4222"/>
    <w:rsid w:val="003B4737"/>
    <w:rsid w:val="003B4769"/>
    <w:rsid w:val="003B48D8"/>
    <w:rsid w:val="003B490C"/>
    <w:rsid w:val="003B520F"/>
    <w:rsid w:val="003B521C"/>
    <w:rsid w:val="003B541D"/>
    <w:rsid w:val="003B5F92"/>
    <w:rsid w:val="003B6379"/>
    <w:rsid w:val="003B63C2"/>
    <w:rsid w:val="003B63D6"/>
    <w:rsid w:val="003B6C73"/>
    <w:rsid w:val="003B7A49"/>
    <w:rsid w:val="003B7EC0"/>
    <w:rsid w:val="003C0895"/>
    <w:rsid w:val="003C1FE1"/>
    <w:rsid w:val="003C23D4"/>
    <w:rsid w:val="003C314A"/>
    <w:rsid w:val="003C3E1B"/>
    <w:rsid w:val="003C3E91"/>
    <w:rsid w:val="003C3F5D"/>
    <w:rsid w:val="003C4196"/>
    <w:rsid w:val="003C4568"/>
    <w:rsid w:val="003C457E"/>
    <w:rsid w:val="003C4584"/>
    <w:rsid w:val="003C4C38"/>
    <w:rsid w:val="003C5241"/>
    <w:rsid w:val="003C5279"/>
    <w:rsid w:val="003C55AA"/>
    <w:rsid w:val="003C5EF7"/>
    <w:rsid w:val="003C671B"/>
    <w:rsid w:val="003C67E5"/>
    <w:rsid w:val="003C6EAB"/>
    <w:rsid w:val="003C702F"/>
    <w:rsid w:val="003C77C9"/>
    <w:rsid w:val="003C7A44"/>
    <w:rsid w:val="003C7D7E"/>
    <w:rsid w:val="003D07BB"/>
    <w:rsid w:val="003D0BD0"/>
    <w:rsid w:val="003D0C05"/>
    <w:rsid w:val="003D1442"/>
    <w:rsid w:val="003D1447"/>
    <w:rsid w:val="003D1FAB"/>
    <w:rsid w:val="003D20F3"/>
    <w:rsid w:val="003D278C"/>
    <w:rsid w:val="003D29C7"/>
    <w:rsid w:val="003D2D14"/>
    <w:rsid w:val="003D35E5"/>
    <w:rsid w:val="003D41BD"/>
    <w:rsid w:val="003D42D6"/>
    <w:rsid w:val="003D456B"/>
    <w:rsid w:val="003D4B90"/>
    <w:rsid w:val="003D4D16"/>
    <w:rsid w:val="003D4DFF"/>
    <w:rsid w:val="003D5398"/>
    <w:rsid w:val="003D58DF"/>
    <w:rsid w:val="003D6046"/>
    <w:rsid w:val="003D71A6"/>
    <w:rsid w:val="003D78CF"/>
    <w:rsid w:val="003D7B19"/>
    <w:rsid w:val="003D7DD8"/>
    <w:rsid w:val="003D7E94"/>
    <w:rsid w:val="003E0048"/>
    <w:rsid w:val="003E04D7"/>
    <w:rsid w:val="003E08D7"/>
    <w:rsid w:val="003E09C2"/>
    <w:rsid w:val="003E11C7"/>
    <w:rsid w:val="003E12D6"/>
    <w:rsid w:val="003E15C8"/>
    <w:rsid w:val="003E15CD"/>
    <w:rsid w:val="003E198E"/>
    <w:rsid w:val="003E1A69"/>
    <w:rsid w:val="003E2387"/>
    <w:rsid w:val="003E2BAE"/>
    <w:rsid w:val="003E398A"/>
    <w:rsid w:val="003E39E0"/>
    <w:rsid w:val="003E4312"/>
    <w:rsid w:val="003E46B0"/>
    <w:rsid w:val="003E4B2A"/>
    <w:rsid w:val="003E5555"/>
    <w:rsid w:val="003E5A68"/>
    <w:rsid w:val="003E5D57"/>
    <w:rsid w:val="003E66F6"/>
    <w:rsid w:val="003E6925"/>
    <w:rsid w:val="003E6994"/>
    <w:rsid w:val="003E6C9C"/>
    <w:rsid w:val="003E6D7B"/>
    <w:rsid w:val="003E7CF3"/>
    <w:rsid w:val="003E7FBF"/>
    <w:rsid w:val="003F0051"/>
    <w:rsid w:val="003F0144"/>
    <w:rsid w:val="003F053F"/>
    <w:rsid w:val="003F06AB"/>
    <w:rsid w:val="003F1149"/>
    <w:rsid w:val="003F129B"/>
    <w:rsid w:val="003F15D0"/>
    <w:rsid w:val="003F1ABF"/>
    <w:rsid w:val="003F202D"/>
    <w:rsid w:val="003F2A0A"/>
    <w:rsid w:val="003F2D67"/>
    <w:rsid w:val="003F3F83"/>
    <w:rsid w:val="003F4351"/>
    <w:rsid w:val="003F4919"/>
    <w:rsid w:val="003F4A3A"/>
    <w:rsid w:val="003F4E39"/>
    <w:rsid w:val="003F535E"/>
    <w:rsid w:val="003F5490"/>
    <w:rsid w:val="003F6189"/>
    <w:rsid w:val="003F6414"/>
    <w:rsid w:val="003F6753"/>
    <w:rsid w:val="003F679E"/>
    <w:rsid w:val="003F693E"/>
    <w:rsid w:val="003F6943"/>
    <w:rsid w:val="003F6B39"/>
    <w:rsid w:val="003F6E30"/>
    <w:rsid w:val="003F7DDF"/>
    <w:rsid w:val="00400222"/>
    <w:rsid w:val="00400A9F"/>
    <w:rsid w:val="004012A7"/>
    <w:rsid w:val="004014FD"/>
    <w:rsid w:val="00401AA8"/>
    <w:rsid w:val="00402AC0"/>
    <w:rsid w:val="00402FAE"/>
    <w:rsid w:val="004030B0"/>
    <w:rsid w:val="004030BC"/>
    <w:rsid w:val="004032F0"/>
    <w:rsid w:val="00403A48"/>
    <w:rsid w:val="00403D6B"/>
    <w:rsid w:val="00403E79"/>
    <w:rsid w:val="004040B9"/>
    <w:rsid w:val="00404764"/>
    <w:rsid w:val="00404DE2"/>
    <w:rsid w:val="00405094"/>
    <w:rsid w:val="00405104"/>
    <w:rsid w:val="00405568"/>
    <w:rsid w:val="0040558C"/>
    <w:rsid w:val="00405649"/>
    <w:rsid w:val="004058FB"/>
    <w:rsid w:val="00405D13"/>
    <w:rsid w:val="00406BB0"/>
    <w:rsid w:val="00406D59"/>
    <w:rsid w:val="00406FDD"/>
    <w:rsid w:val="00406FFC"/>
    <w:rsid w:val="00407254"/>
    <w:rsid w:val="00407331"/>
    <w:rsid w:val="00407908"/>
    <w:rsid w:val="00410783"/>
    <w:rsid w:val="004111BA"/>
    <w:rsid w:val="004112FC"/>
    <w:rsid w:val="00411571"/>
    <w:rsid w:val="00411A77"/>
    <w:rsid w:val="0041238D"/>
    <w:rsid w:val="004123B1"/>
    <w:rsid w:val="00412AA3"/>
    <w:rsid w:val="00412AD0"/>
    <w:rsid w:val="00412C31"/>
    <w:rsid w:val="00413291"/>
    <w:rsid w:val="00413325"/>
    <w:rsid w:val="00413C3D"/>
    <w:rsid w:val="00413DB3"/>
    <w:rsid w:val="00414434"/>
    <w:rsid w:val="00414A92"/>
    <w:rsid w:val="00414D15"/>
    <w:rsid w:val="00415185"/>
    <w:rsid w:val="0041570C"/>
    <w:rsid w:val="00415A09"/>
    <w:rsid w:val="00416470"/>
    <w:rsid w:val="0041666F"/>
    <w:rsid w:val="00416921"/>
    <w:rsid w:val="00416A79"/>
    <w:rsid w:val="00416D2F"/>
    <w:rsid w:val="00416EEC"/>
    <w:rsid w:val="00417349"/>
    <w:rsid w:val="004201D1"/>
    <w:rsid w:val="00420201"/>
    <w:rsid w:val="004208D6"/>
    <w:rsid w:val="00420C9B"/>
    <w:rsid w:val="00420FBB"/>
    <w:rsid w:val="004210F6"/>
    <w:rsid w:val="004211DA"/>
    <w:rsid w:val="004216E3"/>
    <w:rsid w:val="004218F8"/>
    <w:rsid w:val="0042199B"/>
    <w:rsid w:val="00421E59"/>
    <w:rsid w:val="00422117"/>
    <w:rsid w:val="004223BD"/>
    <w:rsid w:val="00422A51"/>
    <w:rsid w:val="004234FE"/>
    <w:rsid w:val="004238C4"/>
    <w:rsid w:val="00423915"/>
    <w:rsid w:val="00423BD1"/>
    <w:rsid w:val="0042482E"/>
    <w:rsid w:val="0042489B"/>
    <w:rsid w:val="00425525"/>
    <w:rsid w:val="00426D9E"/>
    <w:rsid w:val="0042706F"/>
    <w:rsid w:val="00427073"/>
    <w:rsid w:val="00427370"/>
    <w:rsid w:val="004275C7"/>
    <w:rsid w:val="004277FF"/>
    <w:rsid w:val="00427B3E"/>
    <w:rsid w:val="00427B9D"/>
    <w:rsid w:val="00427D99"/>
    <w:rsid w:val="004304F6"/>
    <w:rsid w:val="00430979"/>
    <w:rsid w:val="004317A9"/>
    <w:rsid w:val="004331AC"/>
    <w:rsid w:val="00433665"/>
    <w:rsid w:val="00433E90"/>
    <w:rsid w:val="00434277"/>
    <w:rsid w:val="00434403"/>
    <w:rsid w:val="00434F46"/>
    <w:rsid w:val="00435773"/>
    <w:rsid w:val="00435923"/>
    <w:rsid w:val="004359F2"/>
    <w:rsid w:val="004361F3"/>
    <w:rsid w:val="00436238"/>
    <w:rsid w:val="00437874"/>
    <w:rsid w:val="00437B9A"/>
    <w:rsid w:val="00437CB2"/>
    <w:rsid w:val="004407E6"/>
    <w:rsid w:val="00440A75"/>
    <w:rsid w:val="00441BC5"/>
    <w:rsid w:val="004425E3"/>
    <w:rsid w:val="004428CE"/>
    <w:rsid w:val="00442B95"/>
    <w:rsid w:val="00442C8D"/>
    <w:rsid w:val="0044325D"/>
    <w:rsid w:val="004432BB"/>
    <w:rsid w:val="004446F5"/>
    <w:rsid w:val="004447AF"/>
    <w:rsid w:val="00446D88"/>
    <w:rsid w:val="00447AB9"/>
    <w:rsid w:val="00447E03"/>
    <w:rsid w:val="00447F0F"/>
    <w:rsid w:val="00450126"/>
    <w:rsid w:val="00450593"/>
    <w:rsid w:val="004506C1"/>
    <w:rsid w:val="004511C4"/>
    <w:rsid w:val="004518D5"/>
    <w:rsid w:val="00451A12"/>
    <w:rsid w:val="00451A6D"/>
    <w:rsid w:val="00451D5F"/>
    <w:rsid w:val="0045205E"/>
    <w:rsid w:val="00452353"/>
    <w:rsid w:val="0045370A"/>
    <w:rsid w:val="00453A8C"/>
    <w:rsid w:val="00453F8E"/>
    <w:rsid w:val="0045482E"/>
    <w:rsid w:val="00454AF7"/>
    <w:rsid w:val="00455C18"/>
    <w:rsid w:val="00456D30"/>
    <w:rsid w:val="00457502"/>
    <w:rsid w:val="004576CA"/>
    <w:rsid w:val="00457711"/>
    <w:rsid w:val="00460629"/>
    <w:rsid w:val="0046065E"/>
    <w:rsid w:val="00460B35"/>
    <w:rsid w:val="00460F12"/>
    <w:rsid w:val="0046100D"/>
    <w:rsid w:val="00461042"/>
    <w:rsid w:val="004619C1"/>
    <w:rsid w:val="00461D37"/>
    <w:rsid w:val="0046209D"/>
    <w:rsid w:val="00462804"/>
    <w:rsid w:val="00462907"/>
    <w:rsid w:val="004635E5"/>
    <w:rsid w:val="004636EE"/>
    <w:rsid w:val="00463904"/>
    <w:rsid w:val="00463F11"/>
    <w:rsid w:val="004640B8"/>
    <w:rsid w:val="004647D8"/>
    <w:rsid w:val="00464889"/>
    <w:rsid w:val="0046672F"/>
    <w:rsid w:val="00466D91"/>
    <w:rsid w:val="00467945"/>
    <w:rsid w:val="00467E05"/>
    <w:rsid w:val="00470350"/>
    <w:rsid w:val="00470771"/>
    <w:rsid w:val="00470BA8"/>
    <w:rsid w:val="00470BD5"/>
    <w:rsid w:val="0047163A"/>
    <w:rsid w:val="00471D83"/>
    <w:rsid w:val="004722F9"/>
    <w:rsid w:val="00472421"/>
    <w:rsid w:val="0047281E"/>
    <w:rsid w:val="00472F87"/>
    <w:rsid w:val="0047353C"/>
    <w:rsid w:val="00473E5C"/>
    <w:rsid w:val="00473F38"/>
    <w:rsid w:val="00474159"/>
    <w:rsid w:val="00474197"/>
    <w:rsid w:val="00474864"/>
    <w:rsid w:val="00474E78"/>
    <w:rsid w:val="004754DB"/>
    <w:rsid w:val="004754E5"/>
    <w:rsid w:val="004760AD"/>
    <w:rsid w:val="0047691F"/>
    <w:rsid w:val="00476F55"/>
    <w:rsid w:val="00477103"/>
    <w:rsid w:val="004808A1"/>
    <w:rsid w:val="00480BFF"/>
    <w:rsid w:val="00480E7D"/>
    <w:rsid w:val="00481710"/>
    <w:rsid w:val="00481737"/>
    <w:rsid w:val="00481997"/>
    <w:rsid w:val="00481B18"/>
    <w:rsid w:val="00481D1F"/>
    <w:rsid w:val="004834D8"/>
    <w:rsid w:val="004836AD"/>
    <w:rsid w:val="00484068"/>
    <w:rsid w:val="004856ED"/>
    <w:rsid w:val="004857F0"/>
    <w:rsid w:val="004858B2"/>
    <w:rsid w:val="00485C8E"/>
    <w:rsid w:val="00485D15"/>
    <w:rsid w:val="00485EE4"/>
    <w:rsid w:val="00486156"/>
    <w:rsid w:val="00486823"/>
    <w:rsid w:val="004869A5"/>
    <w:rsid w:val="00486F7C"/>
    <w:rsid w:val="00487200"/>
    <w:rsid w:val="00487B80"/>
    <w:rsid w:val="00487EB0"/>
    <w:rsid w:val="00490044"/>
    <w:rsid w:val="004902FC"/>
    <w:rsid w:val="00490440"/>
    <w:rsid w:val="00490C5A"/>
    <w:rsid w:val="004912A7"/>
    <w:rsid w:val="004914D4"/>
    <w:rsid w:val="00491E05"/>
    <w:rsid w:val="00491F2A"/>
    <w:rsid w:val="00492AA0"/>
    <w:rsid w:val="00492D04"/>
    <w:rsid w:val="00492DFB"/>
    <w:rsid w:val="004934DF"/>
    <w:rsid w:val="00493576"/>
    <w:rsid w:val="00494830"/>
    <w:rsid w:val="004952CC"/>
    <w:rsid w:val="0049575A"/>
    <w:rsid w:val="00495AC7"/>
    <w:rsid w:val="004961E5"/>
    <w:rsid w:val="00496401"/>
    <w:rsid w:val="0049705E"/>
    <w:rsid w:val="00497830"/>
    <w:rsid w:val="00497995"/>
    <w:rsid w:val="004A094F"/>
    <w:rsid w:val="004A1AD7"/>
    <w:rsid w:val="004A1E68"/>
    <w:rsid w:val="004A2F0A"/>
    <w:rsid w:val="004A2FE5"/>
    <w:rsid w:val="004A3003"/>
    <w:rsid w:val="004A32AC"/>
    <w:rsid w:val="004A3AFC"/>
    <w:rsid w:val="004A3EB8"/>
    <w:rsid w:val="004A41FD"/>
    <w:rsid w:val="004A4718"/>
    <w:rsid w:val="004A4E44"/>
    <w:rsid w:val="004A541F"/>
    <w:rsid w:val="004A563F"/>
    <w:rsid w:val="004A5778"/>
    <w:rsid w:val="004A593B"/>
    <w:rsid w:val="004A5CFC"/>
    <w:rsid w:val="004A5ED1"/>
    <w:rsid w:val="004A68E7"/>
    <w:rsid w:val="004A6CE6"/>
    <w:rsid w:val="004A6D0A"/>
    <w:rsid w:val="004A6E33"/>
    <w:rsid w:val="004A6E46"/>
    <w:rsid w:val="004A7AB2"/>
    <w:rsid w:val="004A7BB2"/>
    <w:rsid w:val="004A7EC5"/>
    <w:rsid w:val="004B0027"/>
    <w:rsid w:val="004B01E7"/>
    <w:rsid w:val="004B02F2"/>
    <w:rsid w:val="004B031F"/>
    <w:rsid w:val="004B08D2"/>
    <w:rsid w:val="004B0C32"/>
    <w:rsid w:val="004B0FF7"/>
    <w:rsid w:val="004B1BE9"/>
    <w:rsid w:val="004B1FFE"/>
    <w:rsid w:val="004B2028"/>
    <w:rsid w:val="004B2207"/>
    <w:rsid w:val="004B2948"/>
    <w:rsid w:val="004B3170"/>
    <w:rsid w:val="004B3703"/>
    <w:rsid w:val="004B3C72"/>
    <w:rsid w:val="004B419C"/>
    <w:rsid w:val="004B4C45"/>
    <w:rsid w:val="004B54BD"/>
    <w:rsid w:val="004B5B64"/>
    <w:rsid w:val="004B5BC3"/>
    <w:rsid w:val="004B5FCA"/>
    <w:rsid w:val="004B60C7"/>
    <w:rsid w:val="004B692F"/>
    <w:rsid w:val="004B6BD9"/>
    <w:rsid w:val="004B768E"/>
    <w:rsid w:val="004B79D8"/>
    <w:rsid w:val="004C0457"/>
    <w:rsid w:val="004C070D"/>
    <w:rsid w:val="004C09D4"/>
    <w:rsid w:val="004C1149"/>
    <w:rsid w:val="004C126C"/>
    <w:rsid w:val="004C18B2"/>
    <w:rsid w:val="004C2131"/>
    <w:rsid w:val="004C23B2"/>
    <w:rsid w:val="004C23EC"/>
    <w:rsid w:val="004C265C"/>
    <w:rsid w:val="004C2820"/>
    <w:rsid w:val="004C2A4A"/>
    <w:rsid w:val="004C2D80"/>
    <w:rsid w:val="004C3416"/>
    <w:rsid w:val="004C3AEE"/>
    <w:rsid w:val="004C3B4D"/>
    <w:rsid w:val="004C3B90"/>
    <w:rsid w:val="004C3CA4"/>
    <w:rsid w:val="004C511C"/>
    <w:rsid w:val="004C547A"/>
    <w:rsid w:val="004C553E"/>
    <w:rsid w:val="004C5A82"/>
    <w:rsid w:val="004C612D"/>
    <w:rsid w:val="004C63C4"/>
    <w:rsid w:val="004C6464"/>
    <w:rsid w:val="004C67C5"/>
    <w:rsid w:val="004C67C6"/>
    <w:rsid w:val="004C6BFF"/>
    <w:rsid w:val="004C6CCD"/>
    <w:rsid w:val="004C746C"/>
    <w:rsid w:val="004C74F0"/>
    <w:rsid w:val="004C7EDA"/>
    <w:rsid w:val="004D0099"/>
    <w:rsid w:val="004D0883"/>
    <w:rsid w:val="004D1572"/>
    <w:rsid w:val="004D1583"/>
    <w:rsid w:val="004D189D"/>
    <w:rsid w:val="004D1F5B"/>
    <w:rsid w:val="004D202B"/>
    <w:rsid w:val="004D240E"/>
    <w:rsid w:val="004D266C"/>
    <w:rsid w:val="004D285F"/>
    <w:rsid w:val="004D2A6E"/>
    <w:rsid w:val="004D2B41"/>
    <w:rsid w:val="004D2D29"/>
    <w:rsid w:val="004D2E49"/>
    <w:rsid w:val="004D305F"/>
    <w:rsid w:val="004D30AB"/>
    <w:rsid w:val="004D3120"/>
    <w:rsid w:val="004D355F"/>
    <w:rsid w:val="004D3D19"/>
    <w:rsid w:val="004D4222"/>
    <w:rsid w:val="004D434F"/>
    <w:rsid w:val="004D61FF"/>
    <w:rsid w:val="004D6758"/>
    <w:rsid w:val="004D6E76"/>
    <w:rsid w:val="004D793B"/>
    <w:rsid w:val="004D7990"/>
    <w:rsid w:val="004D7D89"/>
    <w:rsid w:val="004E00F4"/>
    <w:rsid w:val="004E0A59"/>
    <w:rsid w:val="004E0AC1"/>
    <w:rsid w:val="004E0C3F"/>
    <w:rsid w:val="004E0E16"/>
    <w:rsid w:val="004E13A5"/>
    <w:rsid w:val="004E1484"/>
    <w:rsid w:val="004E1801"/>
    <w:rsid w:val="004E2F64"/>
    <w:rsid w:val="004E3355"/>
    <w:rsid w:val="004E34ED"/>
    <w:rsid w:val="004E351F"/>
    <w:rsid w:val="004E3D23"/>
    <w:rsid w:val="004E405C"/>
    <w:rsid w:val="004E4609"/>
    <w:rsid w:val="004E47F0"/>
    <w:rsid w:val="004E4A07"/>
    <w:rsid w:val="004E4A6A"/>
    <w:rsid w:val="004E4BEE"/>
    <w:rsid w:val="004E52EE"/>
    <w:rsid w:val="004E5607"/>
    <w:rsid w:val="004E565F"/>
    <w:rsid w:val="004E5751"/>
    <w:rsid w:val="004E5D90"/>
    <w:rsid w:val="004E5DC7"/>
    <w:rsid w:val="004E638D"/>
    <w:rsid w:val="004E63C5"/>
    <w:rsid w:val="004E686B"/>
    <w:rsid w:val="004E6A67"/>
    <w:rsid w:val="004E6E56"/>
    <w:rsid w:val="004E7D6C"/>
    <w:rsid w:val="004F0317"/>
    <w:rsid w:val="004F0B31"/>
    <w:rsid w:val="004F0F7E"/>
    <w:rsid w:val="004F0FBE"/>
    <w:rsid w:val="004F125C"/>
    <w:rsid w:val="004F14D2"/>
    <w:rsid w:val="004F1AB0"/>
    <w:rsid w:val="004F27DB"/>
    <w:rsid w:val="004F391B"/>
    <w:rsid w:val="004F4249"/>
    <w:rsid w:val="004F460F"/>
    <w:rsid w:val="004F46D9"/>
    <w:rsid w:val="004F4C49"/>
    <w:rsid w:val="004F4CBB"/>
    <w:rsid w:val="004F4D2E"/>
    <w:rsid w:val="004F53CD"/>
    <w:rsid w:val="004F5539"/>
    <w:rsid w:val="004F5B33"/>
    <w:rsid w:val="004F6EE0"/>
    <w:rsid w:val="004F7343"/>
    <w:rsid w:val="004F73DF"/>
    <w:rsid w:val="004F7AB9"/>
    <w:rsid w:val="00500340"/>
    <w:rsid w:val="005006EB"/>
    <w:rsid w:val="005011CB"/>
    <w:rsid w:val="005013A5"/>
    <w:rsid w:val="00501593"/>
    <w:rsid w:val="00501C98"/>
    <w:rsid w:val="005022BA"/>
    <w:rsid w:val="005025DC"/>
    <w:rsid w:val="005027E0"/>
    <w:rsid w:val="005033F0"/>
    <w:rsid w:val="005036E6"/>
    <w:rsid w:val="00504E64"/>
    <w:rsid w:val="00504FF0"/>
    <w:rsid w:val="00505F4D"/>
    <w:rsid w:val="005068E8"/>
    <w:rsid w:val="00506A28"/>
    <w:rsid w:val="005074FC"/>
    <w:rsid w:val="00507839"/>
    <w:rsid w:val="00507CC5"/>
    <w:rsid w:val="005100A8"/>
    <w:rsid w:val="0051042F"/>
    <w:rsid w:val="005110B1"/>
    <w:rsid w:val="005120C7"/>
    <w:rsid w:val="005123A2"/>
    <w:rsid w:val="00512F1F"/>
    <w:rsid w:val="005140E6"/>
    <w:rsid w:val="005149D1"/>
    <w:rsid w:val="00514FF4"/>
    <w:rsid w:val="00515675"/>
    <w:rsid w:val="005159B8"/>
    <w:rsid w:val="0051607A"/>
    <w:rsid w:val="0051635E"/>
    <w:rsid w:val="0051647B"/>
    <w:rsid w:val="00516EC1"/>
    <w:rsid w:val="0051726C"/>
    <w:rsid w:val="00517C8B"/>
    <w:rsid w:val="0052110F"/>
    <w:rsid w:val="00522412"/>
    <w:rsid w:val="00522722"/>
    <w:rsid w:val="00522CD6"/>
    <w:rsid w:val="00523007"/>
    <w:rsid w:val="00523963"/>
    <w:rsid w:val="00523E32"/>
    <w:rsid w:val="0052466B"/>
    <w:rsid w:val="00525090"/>
    <w:rsid w:val="005259B1"/>
    <w:rsid w:val="00525C20"/>
    <w:rsid w:val="00525C2C"/>
    <w:rsid w:val="00525E5D"/>
    <w:rsid w:val="00526A31"/>
    <w:rsid w:val="00527578"/>
    <w:rsid w:val="00527AE7"/>
    <w:rsid w:val="00527F5B"/>
    <w:rsid w:val="00527FE2"/>
    <w:rsid w:val="00530A5D"/>
    <w:rsid w:val="00530A81"/>
    <w:rsid w:val="005310B6"/>
    <w:rsid w:val="005317D7"/>
    <w:rsid w:val="0053195A"/>
    <w:rsid w:val="00531984"/>
    <w:rsid w:val="00532358"/>
    <w:rsid w:val="0053251D"/>
    <w:rsid w:val="005326BD"/>
    <w:rsid w:val="00532989"/>
    <w:rsid w:val="00533053"/>
    <w:rsid w:val="0053333F"/>
    <w:rsid w:val="00533E27"/>
    <w:rsid w:val="00534B3D"/>
    <w:rsid w:val="005368D2"/>
    <w:rsid w:val="0053696D"/>
    <w:rsid w:val="00536B16"/>
    <w:rsid w:val="005373A9"/>
    <w:rsid w:val="00537EAC"/>
    <w:rsid w:val="005407B7"/>
    <w:rsid w:val="0054106A"/>
    <w:rsid w:val="00541428"/>
    <w:rsid w:val="005415E4"/>
    <w:rsid w:val="0054191A"/>
    <w:rsid w:val="00541EB3"/>
    <w:rsid w:val="0054246B"/>
    <w:rsid w:val="00542954"/>
    <w:rsid w:val="00542D27"/>
    <w:rsid w:val="00542E70"/>
    <w:rsid w:val="005437A9"/>
    <w:rsid w:val="00544191"/>
    <w:rsid w:val="00544357"/>
    <w:rsid w:val="00544ABF"/>
    <w:rsid w:val="00544BB6"/>
    <w:rsid w:val="00544FB1"/>
    <w:rsid w:val="00545277"/>
    <w:rsid w:val="00545BE4"/>
    <w:rsid w:val="00546470"/>
    <w:rsid w:val="0055040A"/>
    <w:rsid w:val="005506E0"/>
    <w:rsid w:val="00551218"/>
    <w:rsid w:val="00551446"/>
    <w:rsid w:val="005518B5"/>
    <w:rsid w:val="00551CB7"/>
    <w:rsid w:val="005527F4"/>
    <w:rsid w:val="005532E9"/>
    <w:rsid w:val="00553BF4"/>
    <w:rsid w:val="00553ED8"/>
    <w:rsid w:val="00553F1A"/>
    <w:rsid w:val="00554A61"/>
    <w:rsid w:val="00554B70"/>
    <w:rsid w:val="00554B8E"/>
    <w:rsid w:val="00556E00"/>
    <w:rsid w:val="00560888"/>
    <w:rsid w:val="00561623"/>
    <w:rsid w:val="0056167E"/>
    <w:rsid w:val="00561C45"/>
    <w:rsid w:val="00561C91"/>
    <w:rsid w:val="00561F83"/>
    <w:rsid w:val="005620FB"/>
    <w:rsid w:val="00562508"/>
    <w:rsid w:val="005626B2"/>
    <w:rsid w:val="005629A9"/>
    <w:rsid w:val="00562EB0"/>
    <w:rsid w:val="005635FB"/>
    <w:rsid w:val="00563867"/>
    <w:rsid w:val="005647E6"/>
    <w:rsid w:val="00565129"/>
    <w:rsid w:val="005652D9"/>
    <w:rsid w:val="00565D0F"/>
    <w:rsid w:val="00565D7F"/>
    <w:rsid w:val="00566353"/>
    <w:rsid w:val="005671C9"/>
    <w:rsid w:val="0056740D"/>
    <w:rsid w:val="005675E7"/>
    <w:rsid w:val="00567704"/>
    <w:rsid w:val="00567B0C"/>
    <w:rsid w:val="005704E2"/>
    <w:rsid w:val="005706C6"/>
    <w:rsid w:val="00570CA9"/>
    <w:rsid w:val="00570E2B"/>
    <w:rsid w:val="0057147B"/>
    <w:rsid w:val="0057163E"/>
    <w:rsid w:val="005719C3"/>
    <w:rsid w:val="00571C5D"/>
    <w:rsid w:val="00572531"/>
    <w:rsid w:val="00572878"/>
    <w:rsid w:val="0057296E"/>
    <w:rsid w:val="005736C2"/>
    <w:rsid w:val="00573C23"/>
    <w:rsid w:val="00573DD6"/>
    <w:rsid w:val="00574564"/>
    <w:rsid w:val="00574DB5"/>
    <w:rsid w:val="00575063"/>
    <w:rsid w:val="0057575C"/>
    <w:rsid w:val="00575A2F"/>
    <w:rsid w:val="0057613D"/>
    <w:rsid w:val="00576241"/>
    <w:rsid w:val="00577970"/>
    <w:rsid w:val="00577F16"/>
    <w:rsid w:val="00580156"/>
    <w:rsid w:val="005805A3"/>
    <w:rsid w:val="005805D8"/>
    <w:rsid w:val="00580B3B"/>
    <w:rsid w:val="00580E89"/>
    <w:rsid w:val="00581A37"/>
    <w:rsid w:val="00581D8B"/>
    <w:rsid w:val="005828C5"/>
    <w:rsid w:val="00582D83"/>
    <w:rsid w:val="00582FF5"/>
    <w:rsid w:val="005832C6"/>
    <w:rsid w:val="005839C8"/>
    <w:rsid w:val="00584274"/>
    <w:rsid w:val="00584659"/>
    <w:rsid w:val="00584880"/>
    <w:rsid w:val="00584CA8"/>
    <w:rsid w:val="00584EA9"/>
    <w:rsid w:val="00585B31"/>
    <w:rsid w:val="00586213"/>
    <w:rsid w:val="00586937"/>
    <w:rsid w:val="00586ABA"/>
    <w:rsid w:val="00586B26"/>
    <w:rsid w:val="00587B4B"/>
    <w:rsid w:val="00587FA7"/>
    <w:rsid w:val="005906B4"/>
    <w:rsid w:val="005909EE"/>
    <w:rsid w:val="00590AF1"/>
    <w:rsid w:val="00590BC9"/>
    <w:rsid w:val="00590ED1"/>
    <w:rsid w:val="005915DB"/>
    <w:rsid w:val="0059195A"/>
    <w:rsid w:val="00591F3B"/>
    <w:rsid w:val="00592AF4"/>
    <w:rsid w:val="0059346D"/>
    <w:rsid w:val="00593570"/>
    <w:rsid w:val="0059380E"/>
    <w:rsid w:val="005938A0"/>
    <w:rsid w:val="00593A9A"/>
    <w:rsid w:val="00593E15"/>
    <w:rsid w:val="00593E47"/>
    <w:rsid w:val="00594073"/>
    <w:rsid w:val="005941BE"/>
    <w:rsid w:val="00594492"/>
    <w:rsid w:val="005945C8"/>
    <w:rsid w:val="00594831"/>
    <w:rsid w:val="0059486E"/>
    <w:rsid w:val="00594A02"/>
    <w:rsid w:val="00594B03"/>
    <w:rsid w:val="00594B6F"/>
    <w:rsid w:val="00595925"/>
    <w:rsid w:val="00595C01"/>
    <w:rsid w:val="00596305"/>
    <w:rsid w:val="00596FFD"/>
    <w:rsid w:val="0059706D"/>
    <w:rsid w:val="00597445"/>
    <w:rsid w:val="005A0714"/>
    <w:rsid w:val="005A1204"/>
    <w:rsid w:val="005A198E"/>
    <w:rsid w:val="005A1C23"/>
    <w:rsid w:val="005A1DA5"/>
    <w:rsid w:val="005A1DBB"/>
    <w:rsid w:val="005A3577"/>
    <w:rsid w:val="005A37D2"/>
    <w:rsid w:val="005A3B73"/>
    <w:rsid w:val="005A3E29"/>
    <w:rsid w:val="005A485A"/>
    <w:rsid w:val="005A48C2"/>
    <w:rsid w:val="005A4D4B"/>
    <w:rsid w:val="005A4F92"/>
    <w:rsid w:val="005A51A2"/>
    <w:rsid w:val="005A526F"/>
    <w:rsid w:val="005A57AC"/>
    <w:rsid w:val="005A5CE4"/>
    <w:rsid w:val="005A6066"/>
    <w:rsid w:val="005A60F1"/>
    <w:rsid w:val="005A67BC"/>
    <w:rsid w:val="005A6DEA"/>
    <w:rsid w:val="005A7149"/>
    <w:rsid w:val="005A76FF"/>
    <w:rsid w:val="005A7C58"/>
    <w:rsid w:val="005A7CF0"/>
    <w:rsid w:val="005B01C7"/>
    <w:rsid w:val="005B01E0"/>
    <w:rsid w:val="005B064E"/>
    <w:rsid w:val="005B187F"/>
    <w:rsid w:val="005B1AEB"/>
    <w:rsid w:val="005B1C80"/>
    <w:rsid w:val="005B2466"/>
    <w:rsid w:val="005B2545"/>
    <w:rsid w:val="005B29B5"/>
    <w:rsid w:val="005B2C5B"/>
    <w:rsid w:val="005B33DE"/>
    <w:rsid w:val="005B3575"/>
    <w:rsid w:val="005B35D6"/>
    <w:rsid w:val="005B433E"/>
    <w:rsid w:val="005B476B"/>
    <w:rsid w:val="005B51BF"/>
    <w:rsid w:val="005B5FA7"/>
    <w:rsid w:val="005B658C"/>
    <w:rsid w:val="005B6777"/>
    <w:rsid w:val="005B6F28"/>
    <w:rsid w:val="005C019D"/>
    <w:rsid w:val="005C0427"/>
    <w:rsid w:val="005C1043"/>
    <w:rsid w:val="005C21E0"/>
    <w:rsid w:val="005C2331"/>
    <w:rsid w:val="005C344B"/>
    <w:rsid w:val="005C3BB2"/>
    <w:rsid w:val="005C402F"/>
    <w:rsid w:val="005C40E8"/>
    <w:rsid w:val="005C42CB"/>
    <w:rsid w:val="005C4BB7"/>
    <w:rsid w:val="005C4D3C"/>
    <w:rsid w:val="005C4D60"/>
    <w:rsid w:val="005C5DDB"/>
    <w:rsid w:val="005C6189"/>
    <w:rsid w:val="005C6205"/>
    <w:rsid w:val="005C6422"/>
    <w:rsid w:val="005C6778"/>
    <w:rsid w:val="005C6CC0"/>
    <w:rsid w:val="005C6FE1"/>
    <w:rsid w:val="005C74CC"/>
    <w:rsid w:val="005D00D3"/>
    <w:rsid w:val="005D0305"/>
    <w:rsid w:val="005D067F"/>
    <w:rsid w:val="005D1FB5"/>
    <w:rsid w:val="005D22CA"/>
    <w:rsid w:val="005D2307"/>
    <w:rsid w:val="005D2686"/>
    <w:rsid w:val="005D2882"/>
    <w:rsid w:val="005D2AE3"/>
    <w:rsid w:val="005D2CB5"/>
    <w:rsid w:val="005D3109"/>
    <w:rsid w:val="005D327A"/>
    <w:rsid w:val="005D3342"/>
    <w:rsid w:val="005D360A"/>
    <w:rsid w:val="005D45FE"/>
    <w:rsid w:val="005D4700"/>
    <w:rsid w:val="005D4AF4"/>
    <w:rsid w:val="005D5439"/>
    <w:rsid w:val="005D5D0F"/>
    <w:rsid w:val="005D6827"/>
    <w:rsid w:val="005D6842"/>
    <w:rsid w:val="005D6D76"/>
    <w:rsid w:val="005D7087"/>
    <w:rsid w:val="005D7492"/>
    <w:rsid w:val="005D7D52"/>
    <w:rsid w:val="005D7F5D"/>
    <w:rsid w:val="005E071C"/>
    <w:rsid w:val="005E0E59"/>
    <w:rsid w:val="005E1500"/>
    <w:rsid w:val="005E204E"/>
    <w:rsid w:val="005E2642"/>
    <w:rsid w:val="005E316B"/>
    <w:rsid w:val="005E3E9D"/>
    <w:rsid w:val="005E423E"/>
    <w:rsid w:val="005E53E1"/>
    <w:rsid w:val="005E5AEB"/>
    <w:rsid w:val="005E61FF"/>
    <w:rsid w:val="005E6222"/>
    <w:rsid w:val="005E6B8D"/>
    <w:rsid w:val="005E7083"/>
    <w:rsid w:val="005E7140"/>
    <w:rsid w:val="005E725E"/>
    <w:rsid w:val="005E78BC"/>
    <w:rsid w:val="005E7C4E"/>
    <w:rsid w:val="005E7CE2"/>
    <w:rsid w:val="005F00E5"/>
    <w:rsid w:val="005F07A6"/>
    <w:rsid w:val="005F1214"/>
    <w:rsid w:val="005F1E4A"/>
    <w:rsid w:val="005F2D28"/>
    <w:rsid w:val="005F2EE1"/>
    <w:rsid w:val="005F375A"/>
    <w:rsid w:val="005F3929"/>
    <w:rsid w:val="005F3BB4"/>
    <w:rsid w:val="005F42B5"/>
    <w:rsid w:val="005F4940"/>
    <w:rsid w:val="005F543D"/>
    <w:rsid w:val="005F581E"/>
    <w:rsid w:val="005F65E4"/>
    <w:rsid w:val="005F76D8"/>
    <w:rsid w:val="005F78B3"/>
    <w:rsid w:val="005F7D9D"/>
    <w:rsid w:val="006000DD"/>
    <w:rsid w:val="00600206"/>
    <w:rsid w:val="006004A1"/>
    <w:rsid w:val="00600BAF"/>
    <w:rsid w:val="006014AC"/>
    <w:rsid w:val="006018B7"/>
    <w:rsid w:val="00602087"/>
    <w:rsid w:val="006024EA"/>
    <w:rsid w:val="006030D0"/>
    <w:rsid w:val="006030F6"/>
    <w:rsid w:val="0060346D"/>
    <w:rsid w:val="006036B8"/>
    <w:rsid w:val="00604A65"/>
    <w:rsid w:val="00605997"/>
    <w:rsid w:val="0060696B"/>
    <w:rsid w:val="00607214"/>
    <w:rsid w:val="00607FB1"/>
    <w:rsid w:val="00610EB2"/>
    <w:rsid w:val="00610F51"/>
    <w:rsid w:val="00610FE0"/>
    <w:rsid w:val="006118B2"/>
    <w:rsid w:val="00611B93"/>
    <w:rsid w:val="00611C61"/>
    <w:rsid w:val="00612B64"/>
    <w:rsid w:val="00612BC6"/>
    <w:rsid w:val="00613205"/>
    <w:rsid w:val="00613244"/>
    <w:rsid w:val="00613351"/>
    <w:rsid w:val="00613518"/>
    <w:rsid w:val="0061356E"/>
    <w:rsid w:val="00613B49"/>
    <w:rsid w:val="00613EF1"/>
    <w:rsid w:val="0061499D"/>
    <w:rsid w:val="00614A63"/>
    <w:rsid w:val="006151B0"/>
    <w:rsid w:val="00615635"/>
    <w:rsid w:val="00615EFC"/>
    <w:rsid w:val="00615F7D"/>
    <w:rsid w:val="0061677D"/>
    <w:rsid w:val="00616F7B"/>
    <w:rsid w:val="006170B5"/>
    <w:rsid w:val="00617180"/>
    <w:rsid w:val="006173CC"/>
    <w:rsid w:val="0061751A"/>
    <w:rsid w:val="006176C3"/>
    <w:rsid w:val="006178D8"/>
    <w:rsid w:val="006201C5"/>
    <w:rsid w:val="0062023D"/>
    <w:rsid w:val="00620700"/>
    <w:rsid w:val="00620E3B"/>
    <w:rsid w:val="00620F37"/>
    <w:rsid w:val="00621339"/>
    <w:rsid w:val="00621A46"/>
    <w:rsid w:val="00622118"/>
    <w:rsid w:val="006222AE"/>
    <w:rsid w:val="0062285A"/>
    <w:rsid w:val="00622913"/>
    <w:rsid w:val="006230EB"/>
    <w:rsid w:val="0062373D"/>
    <w:rsid w:val="00623788"/>
    <w:rsid w:val="00623C92"/>
    <w:rsid w:val="00624DA4"/>
    <w:rsid w:val="0062580C"/>
    <w:rsid w:val="00625F8D"/>
    <w:rsid w:val="00626D12"/>
    <w:rsid w:val="00630CBD"/>
    <w:rsid w:val="006319F4"/>
    <w:rsid w:val="00631A88"/>
    <w:rsid w:val="00631C3E"/>
    <w:rsid w:val="00632839"/>
    <w:rsid w:val="00632EFD"/>
    <w:rsid w:val="00633267"/>
    <w:rsid w:val="00633558"/>
    <w:rsid w:val="006343EC"/>
    <w:rsid w:val="00635659"/>
    <w:rsid w:val="00635EB3"/>
    <w:rsid w:val="00636868"/>
    <w:rsid w:val="00636C85"/>
    <w:rsid w:val="006377DC"/>
    <w:rsid w:val="0064067C"/>
    <w:rsid w:val="00640A93"/>
    <w:rsid w:val="00640C7B"/>
    <w:rsid w:val="006411B4"/>
    <w:rsid w:val="00641DA4"/>
    <w:rsid w:val="0064327E"/>
    <w:rsid w:val="00643840"/>
    <w:rsid w:val="00643A94"/>
    <w:rsid w:val="00644167"/>
    <w:rsid w:val="0064597C"/>
    <w:rsid w:val="00645F23"/>
    <w:rsid w:val="00645F60"/>
    <w:rsid w:val="00645FB7"/>
    <w:rsid w:val="0064617C"/>
    <w:rsid w:val="0064629D"/>
    <w:rsid w:val="0064630E"/>
    <w:rsid w:val="006464BD"/>
    <w:rsid w:val="00647C94"/>
    <w:rsid w:val="00647D5B"/>
    <w:rsid w:val="00647F0E"/>
    <w:rsid w:val="00650A98"/>
    <w:rsid w:val="006514F9"/>
    <w:rsid w:val="00651615"/>
    <w:rsid w:val="006516B6"/>
    <w:rsid w:val="00651965"/>
    <w:rsid w:val="00652479"/>
    <w:rsid w:val="00652896"/>
    <w:rsid w:val="00653184"/>
    <w:rsid w:val="006536EC"/>
    <w:rsid w:val="006539E1"/>
    <w:rsid w:val="00654398"/>
    <w:rsid w:val="00654649"/>
    <w:rsid w:val="00654A8E"/>
    <w:rsid w:val="00654AF9"/>
    <w:rsid w:val="006558C4"/>
    <w:rsid w:val="0065594B"/>
    <w:rsid w:val="006562C8"/>
    <w:rsid w:val="00656EC0"/>
    <w:rsid w:val="00657417"/>
    <w:rsid w:val="00657F2E"/>
    <w:rsid w:val="0066043E"/>
    <w:rsid w:val="00660670"/>
    <w:rsid w:val="00660F85"/>
    <w:rsid w:val="006611AE"/>
    <w:rsid w:val="00661344"/>
    <w:rsid w:val="006616F7"/>
    <w:rsid w:val="00662037"/>
    <w:rsid w:val="00662457"/>
    <w:rsid w:val="00662578"/>
    <w:rsid w:val="0066282C"/>
    <w:rsid w:val="00663061"/>
    <w:rsid w:val="00663497"/>
    <w:rsid w:val="006634AF"/>
    <w:rsid w:val="006647E5"/>
    <w:rsid w:val="00665E8A"/>
    <w:rsid w:val="006661E6"/>
    <w:rsid w:val="0066623A"/>
    <w:rsid w:val="00666C53"/>
    <w:rsid w:val="006677BC"/>
    <w:rsid w:val="00667C44"/>
    <w:rsid w:val="00667E1F"/>
    <w:rsid w:val="0067046E"/>
    <w:rsid w:val="00670473"/>
    <w:rsid w:val="0067102E"/>
    <w:rsid w:val="006714AC"/>
    <w:rsid w:val="006714DC"/>
    <w:rsid w:val="00671B68"/>
    <w:rsid w:val="00672017"/>
    <w:rsid w:val="0067213D"/>
    <w:rsid w:val="006721A0"/>
    <w:rsid w:val="006721D6"/>
    <w:rsid w:val="00672676"/>
    <w:rsid w:val="00672F8A"/>
    <w:rsid w:val="00672FB0"/>
    <w:rsid w:val="00673B82"/>
    <w:rsid w:val="00673C06"/>
    <w:rsid w:val="00674563"/>
    <w:rsid w:val="00674CB8"/>
    <w:rsid w:val="00674EF9"/>
    <w:rsid w:val="00675529"/>
    <w:rsid w:val="00675FBC"/>
    <w:rsid w:val="006763E3"/>
    <w:rsid w:val="0067656C"/>
    <w:rsid w:val="00676DFD"/>
    <w:rsid w:val="006778B5"/>
    <w:rsid w:val="00677CA9"/>
    <w:rsid w:val="0068089A"/>
    <w:rsid w:val="00680B34"/>
    <w:rsid w:val="00680CE4"/>
    <w:rsid w:val="00681210"/>
    <w:rsid w:val="006814FC"/>
    <w:rsid w:val="0068173A"/>
    <w:rsid w:val="00682070"/>
    <w:rsid w:val="0068268E"/>
    <w:rsid w:val="00682770"/>
    <w:rsid w:val="006827A9"/>
    <w:rsid w:val="006835C8"/>
    <w:rsid w:val="006836C7"/>
    <w:rsid w:val="006836F9"/>
    <w:rsid w:val="006838C6"/>
    <w:rsid w:val="00684E0A"/>
    <w:rsid w:val="00685AB8"/>
    <w:rsid w:val="0068620D"/>
    <w:rsid w:val="0068645C"/>
    <w:rsid w:val="00686B7C"/>
    <w:rsid w:val="0068731E"/>
    <w:rsid w:val="006904C6"/>
    <w:rsid w:val="0069078E"/>
    <w:rsid w:val="00690865"/>
    <w:rsid w:val="00691310"/>
    <w:rsid w:val="00691464"/>
    <w:rsid w:val="00691D6A"/>
    <w:rsid w:val="006925B1"/>
    <w:rsid w:val="006926EC"/>
    <w:rsid w:val="00692727"/>
    <w:rsid w:val="00692CFD"/>
    <w:rsid w:val="00693548"/>
    <w:rsid w:val="00693623"/>
    <w:rsid w:val="006938DE"/>
    <w:rsid w:val="00693D17"/>
    <w:rsid w:val="006943C5"/>
    <w:rsid w:val="00694E5D"/>
    <w:rsid w:val="006950C2"/>
    <w:rsid w:val="0069562C"/>
    <w:rsid w:val="006960DD"/>
    <w:rsid w:val="00696753"/>
    <w:rsid w:val="006978E6"/>
    <w:rsid w:val="00697D1E"/>
    <w:rsid w:val="006A0284"/>
    <w:rsid w:val="006A02DB"/>
    <w:rsid w:val="006A061C"/>
    <w:rsid w:val="006A0EEA"/>
    <w:rsid w:val="006A11AB"/>
    <w:rsid w:val="006A217A"/>
    <w:rsid w:val="006A21B5"/>
    <w:rsid w:val="006A21F6"/>
    <w:rsid w:val="006A25B9"/>
    <w:rsid w:val="006A2C4A"/>
    <w:rsid w:val="006A3022"/>
    <w:rsid w:val="006A31AE"/>
    <w:rsid w:val="006A3560"/>
    <w:rsid w:val="006A3567"/>
    <w:rsid w:val="006A3602"/>
    <w:rsid w:val="006A3C4A"/>
    <w:rsid w:val="006A3D2C"/>
    <w:rsid w:val="006A3D7A"/>
    <w:rsid w:val="006A4861"/>
    <w:rsid w:val="006A48C5"/>
    <w:rsid w:val="006A4AD9"/>
    <w:rsid w:val="006A4BEB"/>
    <w:rsid w:val="006A5734"/>
    <w:rsid w:val="006A5927"/>
    <w:rsid w:val="006A5ADE"/>
    <w:rsid w:val="006A5CCD"/>
    <w:rsid w:val="006A5D80"/>
    <w:rsid w:val="006A62A0"/>
    <w:rsid w:val="006A656A"/>
    <w:rsid w:val="006A6C8C"/>
    <w:rsid w:val="006A6D05"/>
    <w:rsid w:val="006A725B"/>
    <w:rsid w:val="006A741D"/>
    <w:rsid w:val="006A780E"/>
    <w:rsid w:val="006A7A44"/>
    <w:rsid w:val="006A7A52"/>
    <w:rsid w:val="006A7E90"/>
    <w:rsid w:val="006B0959"/>
    <w:rsid w:val="006B0AF8"/>
    <w:rsid w:val="006B2696"/>
    <w:rsid w:val="006B28B7"/>
    <w:rsid w:val="006B2B34"/>
    <w:rsid w:val="006B2DD6"/>
    <w:rsid w:val="006B3867"/>
    <w:rsid w:val="006B3F64"/>
    <w:rsid w:val="006B3FDD"/>
    <w:rsid w:val="006B419B"/>
    <w:rsid w:val="006B41E6"/>
    <w:rsid w:val="006B451E"/>
    <w:rsid w:val="006B5078"/>
    <w:rsid w:val="006B5BC2"/>
    <w:rsid w:val="006B5F0E"/>
    <w:rsid w:val="006B6F2B"/>
    <w:rsid w:val="006B712E"/>
    <w:rsid w:val="006B7393"/>
    <w:rsid w:val="006B79C3"/>
    <w:rsid w:val="006C0449"/>
    <w:rsid w:val="006C0969"/>
    <w:rsid w:val="006C1271"/>
    <w:rsid w:val="006C1AAD"/>
    <w:rsid w:val="006C2A8B"/>
    <w:rsid w:val="006C2F40"/>
    <w:rsid w:val="006C343C"/>
    <w:rsid w:val="006C3508"/>
    <w:rsid w:val="006C45CD"/>
    <w:rsid w:val="006C46BF"/>
    <w:rsid w:val="006C4816"/>
    <w:rsid w:val="006C4CF1"/>
    <w:rsid w:val="006C5288"/>
    <w:rsid w:val="006C5335"/>
    <w:rsid w:val="006C5F71"/>
    <w:rsid w:val="006C6CF7"/>
    <w:rsid w:val="006C7285"/>
    <w:rsid w:val="006C732E"/>
    <w:rsid w:val="006C74D3"/>
    <w:rsid w:val="006C7665"/>
    <w:rsid w:val="006C7C66"/>
    <w:rsid w:val="006D0093"/>
    <w:rsid w:val="006D022B"/>
    <w:rsid w:val="006D088E"/>
    <w:rsid w:val="006D1F19"/>
    <w:rsid w:val="006D1F75"/>
    <w:rsid w:val="006D3219"/>
    <w:rsid w:val="006D3C5E"/>
    <w:rsid w:val="006D3D85"/>
    <w:rsid w:val="006D3F50"/>
    <w:rsid w:val="006D464E"/>
    <w:rsid w:val="006D4CE1"/>
    <w:rsid w:val="006D4CF5"/>
    <w:rsid w:val="006D59B6"/>
    <w:rsid w:val="006D5D3A"/>
    <w:rsid w:val="006D61DB"/>
    <w:rsid w:val="006D6326"/>
    <w:rsid w:val="006D6C3F"/>
    <w:rsid w:val="006D6F60"/>
    <w:rsid w:val="006D6F7B"/>
    <w:rsid w:val="006D7681"/>
    <w:rsid w:val="006D7E80"/>
    <w:rsid w:val="006D7F20"/>
    <w:rsid w:val="006E0522"/>
    <w:rsid w:val="006E0CC6"/>
    <w:rsid w:val="006E10EF"/>
    <w:rsid w:val="006E1127"/>
    <w:rsid w:val="006E1B94"/>
    <w:rsid w:val="006E1F97"/>
    <w:rsid w:val="006E2CF1"/>
    <w:rsid w:val="006E3324"/>
    <w:rsid w:val="006E5518"/>
    <w:rsid w:val="006E5676"/>
    <w:rsid w:val="006E5CA8"/>
    <w:rsid w:val="006E6401"/>
    <w:rsid w:val="006E76FE"/>
    <w:rsid w:val="006F01B7"/>
    <w:rsid w:val="006F059D"/>
    <w:rsid w:val="006F0F5F"/>
    <w:rsid w:val="006F1B15"/>
    <w:rsid w:val="006F25FA"/>
    <w:rsid w:val="006F2DBB"/>
    <w:rsid w:val="006F3037"/>
    <w:rsid w:val="006F321B"/>
    <w:rsid w:val="006F3FF8"/>
    <w:rsid w:val="006F42EC"/>
    <w:rsid w:val="006F44C0"/>
    <w:rsid w:val="006F45E4"/>
    <w:rsid w:val="006F47D7"/>
    <w:rsid w:val="006F4CD4"/>
    <w:rsid w:val="006F5801"/>
    <w:rsid w:val="006F59FF"/>
    <w:rsid w:val="006F5C4A"/>
    <w:rsid w:val="006F5CA8"/>
    <w:rsid w:val="006F5D5D"/>
    <w:rsid w:val="006F626F"/>
    <w:rsid w:val="006F691D"/>
    <w:rsid w:val="006F6E92"/>
    <w:rsid w:val="006F792E"/>
    <w:rsid w:val="006F7D80"/>
    <w:rsid w:val="007000F1"/>
    <w:rsid w:val="00700574"/>
    <w:rsid w:val="00700791"/>
    <w:rsid w:val="007007D8"/>
    <w:rsid w:val="00700E4A"/>
    <w:rsid w:val="007010AE"/>
    <w:rsid w:val="00701AFB"/>
    <w:rsid w:val="00701E38"/>
    <w:rsid w:val="007030B4"/>
    <w:rsid w:val="007035D8"/>
    <w:rsid w:val="00703DCC"/>
    <w:rsid w:val="00704184"/>
    <w:rsid w:val="0070459A"/>
    <w:rsid w:val="007049CA"/>
    <w:rsid w:val="0070552F"/>
    <w:rsid w:val="00705AC1"/>
    <w:rsid w:val="00705DC2"/>
    <w:rsid w:val="0070628C"/>
    <w:rsid w:val="00706758"/>
    <w:rsid w:val="007067C7"/>
    <w:rsid w:val="00706ADC"/>
    <w:rsid w:val="0070711C"/>
    <w:rsid w:val="0070728B"/>
    <w:rsid w:val="00707D40"/>
    <w:rsid w:val="00707DF7"/>
    <w:rsid w:val="007109C5"/>
    <w:rsid w:val="0071103A"/>
    <w:rsid w:val="00711770"/>
    <w:rsid w:val="00711803"/>
    <w:rsid w:val="00711922"/>
    <w:rsid w:val="0071279C"/>
    <w:rsid w:val="00712E9F"/>
    <w:rsid w:val="00713738"/>
    <w:rsid w:val="00714611"/>
    <w:rsid w:val="00714D45"/>
    <w:rsid w:val="00714FC5"/>
    <w:rsid w:val="00715DCF"/>
    <w:rsid w:val="00715E7C"/>
    <w:rsid w:val="007162FB"/>
    <w:rsid w:val="007165BB"/>
    <w:rsid w:val="007169D4"/>
    <w:rsid w:val="00716A22"/>
    <w:rsid w:val="00716A81"/>
    <w:rsid w:val="0071720D"/>
    <w:rsid w:val="0071756D"/>
    <w:rsid w:val="00717B0A"/>
    <w:rsid w:val="00717D96"/>
    <w:rsid w:val="00717FEF"/>
    <w:rsid w:val="00720250"/>
    <w:rsid w:val="007214DD"/>
    <w:rsid w:val="0072162A"/>
    <w:rsid w:val="00721C92"/>
    <w:rsid w:val="0072238B"/>
    <w:rsid w:val="00722763"/>
    <w:rsid w:val="0072292C"/>
    <w:rsid w:val="00723CB6"/>
    <w:rsid w:val="00724B7B"/>
    <w:rsid w:val="00724C13"/>
    <w:rsid w:val="0072516A"/>
    <w:rsid w:val="007257C7"/>
    <w:rsid w:val="00725AF9"/>
    <w:rsid w:val="00725C55"/>
    <w:rsid w:val="00725F99"/>
    <w:rsid w:val="00726904"/>
    <w:rsid w:val="007278BF"/>
    <w:rsid w:val="00730810"/>
    <w:rsid w:val="007308D1"/>
    <w:rsid w:val="0073091A"/>
    <w:rsid w:val="00730A6E"/>
    <w:rsid w:val="00730D13"/>
    <w:rsid w:val="00730E45"/>
    <w:rsid w:val="00731414"/>
    <w:rsid w:val="00732029"/>
    <w:rsid w:val="0073249B"/>
    <w:rsid w:val="007333F7"/>
    <w:rsid w:val="0073404D"/>
    <w:rsid w:val="00734345"/>
    <w:rsid w:val="007343F0"/>
    <w:rsid w:val="0073495B"/>
    <w:rsid w:val="0073497E"/>
    <w:rsid w:val="00734D6A"/>
    <w:rsid w:val="00734DAA"/>
    <w:rsid w:val="00735B14"/>
    <w:rsid w:val="00735B3A"/>
    <w:rsid w:val="00735B79"/>
    <w:rsid w:val="00735CA6"/>
    <w:rsid w:val="00735E74"/>
    <w:rsid w:val="00736452"/>
    <w:rsid w:val="0073646C"/>
    <w:rsid w:val="007366DB"/>
    <w:rsid w:val="00736C3B"/>
    <w:rsid w:val="00737711"/>
    <w:rsid w:val="00737720"/>
    <w:rsid w:val="00740BBE"/>
    <w:rsid w:val="00741956"/>
    <w:rsid w:val="00741F33"/>
    <w:rsid w:val="00741FC4"/>
    <w:rsid w:val="007427ED"/>
    <w:rsid w:val="00743236"/>
    <w:rsid w:val="007434C6"/>
    <w:rsid w:val="00743A8B"/>
    <w:rsid w:val="00744C6F"/>
    <w:rsid w:val="00744C81"/>
    <w:rsid w:val="0074545A"/>
    <w:rsid w:val="00745ABF"/>
    <w:rsid w:val="00746007"/>
    <w:rsid w:val="00746708"/>
    <w:rsid w:val="00746884"/>
    <w:rsid w:val="007472C4"/>
    <w:rsid w:val="0074787B"/>
    <w:rsid w:val="00750576"/>
    <w:rsid w:val="00750A3C"/>
    <w:rsid w:val="0075138B"/>
    <w:rsid w:val="0075140F"/>
    <w:rsid w:val="007519EB"/>
    <w:rsid w:val="00752147"/>
    <w:rsid w:val="00752F32"/>
    <w:rsid w:val="007532A3"/>
    <w:rsid w:val="007534F0"/>
    <w:rsid w:val="00753840"/>
    <w:rsid w:val="00753D25"/>
    <w:rsid w:val="00754545"/>
    <w:rsid w:val="00754A96"/>
    <w:rsid w:val="00754F3A"/>
    <w:rsid w:val="00755921"/>
    <w:rsid w:val="00755F65"/>
    <w:rsid w:val="00756344"/>
    <w:rsid w:val="007564BF"/>
    <w:rsid w:val="00756A49"/>
    <w:rsid w:val="00756B89"/>
    <w:rsid w:val="00756BDC"/>
    <w:rsid w:val="00756E13"/>
    <w:rsid w:val="00756F61"/>
    <w:rsid w:val="007570DA"/>
    <w:rsid w:val="0075778A"/>
    <w:rsid w:val="00757ED6"/>
    <w:rsid w:val="00760BC5"/>
    <w:rsid w:val="00761249"/>
    <w:rsid w:val="007619C8"/>
    <w:rsid w:val="00761D31"/>
    <w:rsid w:val="00761E84"/>
    <w:rsid w:val="007620AC"/>
    <w:rsid w:val="007620F6"/>
    <w:rsid w:val="00762138"/>
    <w:rsid w:val="0076241E"/>
    <w:rsid w:val="00762878"/>
    <w:rsid w:val="00762A67"/>
    <w:rsid w:val="00763439"/>
    <w:rsid w:val="0076457A"/>
    <w:rsid w:val="0076482F"/>
    <w:rsid w:val="00764C13"/>
    <w:rsid w:val="007652B9"/>
    <w:rsid w:val="0076534B"/>
    <w:rsid w:val="00765C5B"/>
    <w:rsid w:val="007664E3"/>
    <w:rsid w:val="007668BA"/>
    <w:rsid w:val="00766992"/>
    <w:rsid w:val="007670F5"/>
    <w:rsid w:val="007671A0"/>
    <w:rsid w:val="0076746F"/>
    <w:rsid w:val="00767828"/>
    <w:rsid w:val="00767AD2"/>
    <w:rsid w:val="00767C34"/>
    <w:rsid w:val="00770279"/>
    <w:rsid w:val="0077041E"/>
    <w:rsid w:val="0077138D"/>
    <w:rsid w:val="007725CB"/>
    <w:rsid w:val="0077268B"/>
    <w:rsid w:val="0077270B"/>
    <w:rsid w:val="007729C3"/>
    <w:rsid w:val="00772ED0"/>
    <w:rsid w:val="00773385"/>
    <w:rsid w:val="00773746"/>
    <w:rsid w:val="007739C0"/>
    <w:rsid w:val="00773AFD"/>
    <w:rsid w:val="00773E80"/>
    <w:rsid w:val="00773F82"/>
    <w:rsid w:val="007745CD"/>
    <w:rsid w:val="007748D0"/>
    <w:rsid w:val="007748DB"/>
    <w:rsid w:val="00774D2D"/>
    <w:rsid w:val="00774DAC"/>
    <w:rsid w:val="007750AC"/>
    <w:rsid w:val="00776086"/>
    <w:rsid w:val="00776618"/>
    <w:rsid w:val="00776D13"/>
    <w:rsid w:val="00776E2A"/>
    <w:rsid w:val="0077736F"/>
    <w:rsid w:val="00777846"/>
    <w:rsid w:val="00780867"/>
    <w:rsid w:val="00780BA6"/>
    <w:rsid w:val="00781615"/>
    <w:rsid w:val="0078164B"/>
    <w:rsid w:val="0078179F"/>
    <w:rsid w:val="0078182E"/>
    <w:rsid w:val="00781928"/>
    <w:rsid w:val="007820B6"/>
    <w:rsid w:val="0078228E"/>
    <w:rsid w:val="00782FF8"/>
    <w:rsid w:val="00783382"/>
    <w:rsid w:val="00783A9B"/>
    <w:rsid w:val="00783B99"/>
    <w:rsid w:val="00783C88"/>
    <w:rsid w:val="00783E42"/>
    <w:rsid w:val="0078413F"/>
    <w:rsid w:val="0078419F"/>
    <w:rsid w:val="00784724"/>
    <w:rsid w:val="007851F7"/>
    <w:rsid w:val="007856CE"/>
    <w:rsid w:val="00785A9B"/>
    <w:rsid w:val="00785EB8"/>
    <w:rsid w:val="00786119"/>
    <w:rsid w:val="00786770"/>
    <w:rsid w:val="00786E55"/>
    <w:rsid w:val="00786EF0"/>
    <w:rsid w:val="00787558"/>
    <w:rsid w:val="0078763E"/>
    <w:rsid w:val="00790161"/>
    <w:rsid w:val="007901BD"/>
    <w:rsid w:val="007907CB"/>
    <w:rsid w:val="007909A0"/>
    <w:rsid w:val="00790CB4"/>
    <w:rsid w:val="00791320"/>
    <w:rsid w:val="00791504"/>
    <w:rsid w:val="00791882"/>
    <w:rsid w:val="007924BC"/>
    <w:rsid w:val="00792905"/>
    <w:rsid w:val="00793073"/>
    <w:rsid w:val="00793634"/>
    <w:rsid w:val="00793915"/>
    <w:rsid w:val="00793F84"/>
    <w:rsid w:val="00794C72"/>
    <w:rsid w:val="0079517D"/>
    <w:rsid w:val="0079586B"/>
    <w:rsid w:val="00795AA1"/>
    <w:rsid w:val="00795B54"/>
    <w:rsid w:val="00795E41"/>
    <w:rsid w:val="007960A8"/>
    <w:rsid w:val="0079676C"/>
    <w:rsid w:val="00796D29"/>
    <w:rsid w:val="00796FB0"/>
    <w:rsid w:val="00797A6A"/>
    <w:rsid w:val="00797DB3"/>
    <w:rsid w:val="007A0269"/>
    <w:rsid w:val="007A05B2"/>
    <w:rsid w:val="007A0B9D"/>
    <w:rsid w:val="007A14D1"/>
    <w:rsid w:val="007A1768"/>
    <w:rsid w:val="007A1B2C"/>
    <w:rsid w:val="007A2171"/>
    <w:rsid w:val="007A2241"/>
    <w:rsid w:val="007A3715"/>
    <w:rsid w:val="007A3A88"/>
    <w:rsid w:val="007A450E"/>
    <w:rsid w:val="007A462A"/>
    <w:rsid w:val="007A4730"/>
    <w:rsid w:val="007A49CD"/>
    <w:rsid w:val="007A5011"/>
    <w:rsid w:val="007A544B"/>
    <w:rsid w:val="007A566E"/>
    <w:rsid w:val="007A567B"/>
    <w:rsid w:val="007A5D55"/>
    <w:rsid w:val="007A631F"/>
    <w:rsid w:val="007A7C89"/>
    <w:rsid w:val="007A7CA2"/>
    <w:rsid w:val="007A7F46"/>
    <w:rsid w:val="007A7F50"/>
    <w:rsid w:val="007B031C"/>
    <w:rsid w:val="007B072E"/>
    <w:rsid w:val="007B091C"/>
    <w:rsid w:val="007B0B99"/>
    <w:rsid w:val="007B1D2E"/>
    <w:rsid w:val="007B2410"/>
    <w:rsid w:val="007B390C"/>
    <w:rsid w:val="007B4135"/>
    <w:rsid w:val="007B433D"/>
    <w:rsid w:val="007B4CFA"/>
    <w:rsid w:val="007B63DF"/>
    <w:rsid w:val="007B64C0"/>
    <w:rsid w:val="007B66E0"/>
    <w:rsid w:val="007B693A"/>
    <w:rsid w:val="007B6D74"/>
    <w:rsid w:val="007B6EFE"/>
    <w:rsid w:val="007B720E"/>
    <w:rsid w:val="007B7333"/>
    <w:rsid w:val="007B753E"/>
    <w:rsid w:val="007B760C"/>
    <w:rsid w:val="007C0813"/>
    <w:rsid w:val="007C0875"/>
    <w:rsid w:val="007C0BDA"/>
    <w:rsid w:val="007C0D58"/>
    <w:rsid w:val="007C0E52"/>
    <w:rsid w:val="007C11D1"/>
    <w:rsid w:val="007C15C3"/>
    <w:rsid w:val="007C1AB1"/>
    <w:rsid w:val="007C1DFF"/>
    <w:rsid w:val="007C29E6"/>
    <w:rsid w:val="007C2D29"/>
    <w:rsid w:val="007C2E9F"/>
    <w:rsid w:val="007C3A01"/>
    <w:rsid w:val="007C3A86"/>
    <w:rsid w:val="007C3B01"/>
    <w:rsid w:val="007C411B"/>
    <w:rsid w:val="007C4281"/>
    <w:rsid w:val="007C450A"/>
    <w:rsid w:val="007C49AF"/>
    <w:rsid w:val="007C5956"/>
    <w:rsid w:val="007C598F"/>
    <w:rsid w:val="007C5B3B"/>
    <w:rsid w:val="007C5B3F"/>
    <w:rsid w:val="007C6C0A"/>
    <w:rsid w:val="007C6CCF"/>
    <w:rsid w:val="007C76BC"/>
    <w:rsid w:val="007C7C65"/>
    <w:rsid w:val="007C7F97"/>
    <w:rsid w:val="007D020F"/>
    <w:rsid w:val="007D0307"/>
    <w:rsid w:val="007D0754"/>
    <w:rsid w:val="007D0EFF"/>
    <w:rsid w:val="007D13D4"/>
    <w:rsid w:val="007D1587"/>
    <w:rsid w:val="007D18E1"/>
    <w:rsid w:val="007D1CAF"/>
    <w:rsid w:val="007D1CDC"/>
    <w:rsid w:val="007D20AA"/>
    <w:rsid w:val="007D35CC"/>
    <w:rsid w:val="007D3BCC"/>
    <w:rsid w:val="007D3DCB"/>
    <w:rsid w:val="007D3FE5"/>
    <w:rsid w:val="007D4610"/>
    <w:rsid w:val="007D49AB"/>
    <w:rsid w:val="007D58F3"/>
    <w:rsid w:val="007D59CD"/>
    <w:rsid w:val="007D5D09"/>
    <w:rsid w:val="007D625D"/>
    <w:rsid w:val="007D6822"/>
    <w:rsid w:val="007D6961"/>
    <w:rsid w:val="007D75D5"/>
    <w:rsid w:val="007D7BB0"/>
    <w:rsid w:val="007D7C47"/>
    <w:rsid w:val="007D7E36"/>
    <w:rsid w:val="007D7E79"/>
    <w:rsid w:val="007E0406"/>
    <w:rsid w:val="007E0704"/>
    <w:rsid w:val="007E079E"/>
    <w:rsid w:val="007E0CEA"/>
    <w:rsid w:val="007E11A3"/>
    <w:rsid w:val="007E173E"/>
    <w:rsid w:val="007E18AE"/>
    <w:rsid w:val="007E1B08"/>
    <w:rsid w:val="007E1B28"/>
    <w:rsid w:val="007E2897"/>
    <w:rsid w:val="007E28C6"/>
    <w:rsid w:val="007E31CB"/>
    <w:rsid w:val="007E373F"/>
    <w:rsid w:val="007E3790"/>
    <w:rsid w:val="007E3858"/>
    <w:rsid w:val="007E3A0D"/>
    <w:rsid w:val="007E4D87"/>
    <w:rsid w:val="007E4E0B"/>
    <w:rsid w:val="007E50DD"/>
    <w:rsid w:val="007E6799"/>
    <w:rsid w:val="007E6C81"/>
    <w:rsid w:val="007E7416"/>
    <w:rsid w:val="007E7758"/>
    <w:rsid w:val="007E7FA7"/>
    <w:rsid w:val="007F0825"/>
    <w:rsid w:val="007F0CE9"/>
    <w:rsid w:val="007F0F78"/>
    <w:rsid w:val="007F10E8"/>
    <w:rsid w:val="007F1877"/>
    <w:rsid w:val="007F2081"/>
    <w:rsid w:val="007F26B2"/>
    <w:rsid w:val="007F2A90"/>
    <w:rsid w:val="007F2F9D"/>
    <w:rsid w:val="007F2FCD"/>
    <w:rsid w:val="007F31C6"/>
    <w:rsid w:val="007F3AB6"/>
    <w:rsid w:val="007F3CD9"/>
    <w:rsid w:val="007F40EE"/>
    <w:rsid w:val="007F4395"/>
    <w:rsid w:val="007F451F"/>
    <w:rsid w:val="007F4AF2"/>
    <w:rsid w:val="007F54C1"/>
    <w:rsid w:val="007F5CC6"/>
    <w:rsid w:val="007F6167"/>
    <w:rsid w:val="007F6516"/>
    <w:rsid w:val="007F65B3"/>
    <w:rsid w:val="007F7398"/>
    <w:rsid w:val="007F75A0"/>
    <w:rsid w:val="00800180"/>
    <w:rsid w:val="008006C7"/>
    <w:rsid w:val="008014F0"/>
    <w:rsid w:val="0080169B"/>
    <w:rsid w:val="008029D1"/>
    <w:rsid w:val="00802F1D"/>
    <w:rsid w:val="0080326C"/>
    <w:rsid w:val="00804A3B"/>
    <w:rsid w:val="008050AB"/>
    <w:rsid w:val="00805354"/>
    <w:rsid w:val="008061B8"/>
    <w:rsid w:val="008067EB"/>
    <w:rsid w:val="00806F07"/>
    <w:rsid w:val="008073DB"/>
    <w:rsid w:val="00807445"/>
    <w:rsid w:val="00807562"/>
    <w:rsid w:val="0080762A"/>
    <w:rsid w:val="00807C74"/>
    <w:rsid w:val="00807DE7"/>
    <w:rsid w:val="00810558"/>
    <w:rsid w:val="00810B83"/>
    <w:rsid w:val="00810D88"/>
    <w:rsid w:val="0081193F"/>
    <w:rsid w:val="00811A99"/>
    <w:rsid w:val="00811F46"/>
    <w:rsid w:val="00812BD9"/>
    <w:rsid w:val="0081315E"/>
    <w:rsid w:val="0081328B"/>
    <w:rsid w:val="00813456"/>
    <w:rsid w:val="008134AC"/>
    <w:rsid w:val="00813C26"/>
    <w:rsid w:val="00814B11"/>
    <w:rsid w:val="0081517D"/>
    <w:rsid w:val="008153F6"/>
    <w:rsid w:val="008155AF"/>
    <w:rsid w:val="00815CFD"/>
    <w:rsid w:val="0081634F"/>
    <w:rsid w:val="008163E8"/>
    <w:rsid w:val="008166D9"/>
    <w:rsid w:val="00816C2C"/>
    <w:rsid w:val="0081788E"/>
    <w:rsid w:val="00817CC7"/>
    <w:rsid w:val="00817E78"/>
    <w:rsid w:val="00820074"/>
    <w:rsid w:val="00820363"/>
    <w:rsid w:val="008215B4"/>
    <w:rsid w:val="00821BD1"/>
    <w:rsid w:val="00822037"/>
    <w:rsid w:val="008222BA"/>
    <w:rsid w:val="00822374"/>
    <w:rsid w:val="008225DE"/>
    <w:rsid w:val="00822A56"/>
    <w:rsid w:val="00823690"/>
    <w:rsid w:val="00823BBE"/>
    <w:rsid w:val="00823E41"/>
    <w:rsid w:val="00824F3B"/>
    <w:rsid w:val="008258DA"/>
    <w:rsid w:val="00825A26"/>
    <w:rsid w:val="00825C91"/>
    <w:rsid w:val="008262A6"/>
    <w:rsid w:val="00826C3F"/>
    <w:rsid w:val="00826D74"/>
    <w:rsid w:val="008273C9"/>
    <w:rsid w:val="00827B2A"/>
    <w:rsid w:val="00830EA5"/>
    <w:rsid w:val="00831B27"/>
    <w:rsid w:val="00831BE5"/>
    <w:rsid w:val="00832A2E"/>
    <w:rsid w:val="0083414C"/>
    <w:rsid w:val="00834EEE"/>
    <w:rsid w:val="00835084"/>
    <w:rsid w:val="008358A9"/>
    <w:rsid w:val="0083606D"/>
    <w:rsid w:val="008360CE"/>
    <w:rsid w:val="00836286"/>
    <w:rsid w:val="008364A6"/>
    <w:rsid w:val="0083670F"/>
    <w:rsid w:val="00836D07"/>
    <w:rsid w:val="008375B3"/>
    <w:rsid w:val="00837C3F"/>
    <w:rsid w:val="00837F10"/>
    <w:rsid w:val="0084051A"/>
    <w:rsid w:val="00840C4D"/>
    <w:rsid w:val="00840D38"/>
    <w:rsid w:val="00840E47"/>
    <w:rsid w:val="00841182"/>
    <w:rsid w:val="00841216"/>
    <w:rsid w:val="008414C2"/>
    <w:rsid w:val="00842412"/>
    <w:rsid w:val="008428F7"/>
    <w:rsid w:val="008449FF"/>
    <w:rsid w:val="00844B65"/>
    <w:rsid w:val="008451E1"/>
    <w:rsid w:val="0084537A"/>
    <w:rsid w:val="00845428"/>
    <w:rsid w:val="0084555D"/>
    <w:rsid w:val="00845C15"/>
    <w:rsid w:val="008460F2"/>
    <w:rsid w:val="008461B4"/>
    <w:rsid w:val="008462B2"/>
    <w:rsid w:val="008464D1"/>
    <w:rsid w:val="008467A3"/>
    <w:rsid w:val="00846B04"/>
    <w:rsid w:val="00847024"/>
    <w:rsid w:val="008472D6"/>
    <w:rsid w:val="008474E8"/>
    <w:rsid w:val="008476FF"/>
    <w:rsid w:val="00847BA3"/>
    <w:rsid w:val="00847CD1"/>
    <w:rsid w:val="00850292"/>
    <w:rsid w:val="0085030C"/>
    <w:rsid w:val="0085109E"/>
    <w:rsid w:val="00851B0A"/>
    <w:rsid w:val="00852007"/>
    <w:rsid w:val="00852499"/>
    <w:rsid w:val="008531DF"/>
    <w:rsid w:val="00853833"/>
    <w:rsid w:val="00853CD2"/>
    <w:rsid w:val="00853F42"/>
    <w:rsid w:val="008544D6"/>
    <w:rsid w:val="008545BC"/>
    <w:rsid w:val="00854C13"/>
    <w:rsid w:val="00854FEB"/>
    <w:rsid w:val="008550E7"/>
    <w:rsid w:val="00855CA4"/>
    <w:rsid w:val="00856334"/>
    <w:rsid w:val="00856960"/>
    <w:rsid w:val="00856B2E"/>
    <w:rsid w:val="00856C06"/>
    <w:rsid w:val="00856CEB"/>
    <w:rsid w:val="00857268"/>
    <w:rsid w:val="008574A0"/>
    <w:rsid w:val="008575ED"/>
    <w:rsid w:val="008575F2"/>
    <w:rsid w:val="00857E15"/>
    <w:rsid w:val="00860768"/>
    <w:rsid w:val="008608DC"/>
    <w:rsid w:val="00860994"/>
    <w:rsid w:val="00861025"/>
    <w:rsid w:val="0086201B"/>
    <w:rsid w:val="0086236D"/>
    <w:rsid w:val="00862541"/>
    <w:rsid w:val="0086295C"/>
    <w:rsid w:val="0086383F"/>
    <w:rsid w:val="008639C8"/>
    <w:rsid w:val="00864257"/>
    <w:rsid w:val="00864DE4"/>
    <w:rsid w:val="00864FC8"/>
    <w:rsid w:val="00865621"/>
    <w:rsid w:val="00865755"/>
    <w:rsid w:val="00865921"/>
    <w:rsid w:val="008663E7"/>
    <w:rsid w:val="0086692E"/>
    <w:rsid w:val="00866F1B"/>
    <w:rsid w:val="008670A9"/>
    <w:rsid w:val="00867551"/>
    <w:rsid w:val="008675C5"/>
    <w:rsid w:val="008676AF"/>
    <w:rsid w:val="008676D2"/>
    <w:rsid w:val="0086791E"/>
    <w:rsid w:val="00867C78"/>
    <w:rsid w:val="00867F4A"/>
    <w:rsid w:val="00870698"/>
    <w:rsid w:val="008707B6"/>
    <w:rsid w:val="00870975"/>
    <w:rsid w:val="00870EEF"/>
    <w:rsid w:val="0087121D"/>
    <w:rsid w:val="008712FD"/>
    <w:rsid w:val="00871BEE"/>
    <w:rsid w:val="00871C64"/>
    <w:rsid w:val="00872C62"/>
    <w:rsid w:val="00872CA0"/>
    <w:rsid w:val="00872ED1"/>
    <w:rsid w:val="00873C78"/>
    <w:rsid w:val="00873CFF"/>
    <w:rsid w:val="0087434A"/>
    <w:rsid w:val="00874A09"/>
    <w:rsid w:val="00874B73"/>
    <w:rsid w:val="00874CB8"/>
    <w:rsid w:val="00875AAD"/>
    <w:rsid w:val="00876188"/>
    <w:rsid w:val="008764FF"/>
    <w:rsid w:val="00876D36"/>
    <w:rsid w:val="0087775B"/>
    <w:rsid w:val="00877CA3"/>
    <w:rsid w:val="0088000F"/>
    <w:rsid w:val="008804A2"/>
    <w:rsid w:val="00880B15"/>
    <w:rsid w:val="00881032"/>
    <w:rsid w:val="00881289"/>
    <w:rsid w:val="00881459"/>
    <w:rsid w:val="00881CE8"/>
    <w:rsid w:val="00881F5D"/>
    <w:rsid w:val="00882079"/>
    <w:rsid w:val="00882195"/>
    <w:rsid w:val="00882FF0"/>
    <w:rsid w:val="00883DF9"/>
    <w:rsid w:val="008844D3"/>
    <w:rsid w:val="008847D8"/>
    <w:rsid w:val="00884985"/>
    <w:rsid w:val="00884A66"/>
    <w:rsid w:val="00884E63"/>
    <w:rsid w:val="008855FE"/>
    <w:rsid w:val="0088596B"/>
    <w:rsid w:val="0088691D"/>
    <w:rsid w:val="00886ACF"/>
    <w:rsid w:val="0088735C"/>
    <w:rsid w:val="008873D0"/>
    <w:rsid w:val="00887536"/>
    <w:rsid w:val="00887545"/>
    <w:rsid w:val="00887AC1"/>
    <w:rsid w:val="00887B33"/>
    <w:rsid w:val="00887BB8"/>
    <w:rsid w:val="00887E45"/>
    <w:rsid w:val="008902B3"/>
    <w:rsid w:val="0089074D"/>
    <w:rsid w:val="00890BA1"/>
    <w:rsid w:val="0089131D"/>
    <w:rsid w:val="00891433"/>
    <w:rsid w:val="0089172C"/>
    <w:rsid w:val="00892328"/>
    <w:rsid w:val="0089240C"/>
    <w:rsid w:val="0089240E"/>
    <w:rsid w:val="0089485D"/>
    <w:rsid w:val="00894987"/>
    <w:rsid w:val="008953DF"/>
    <w:rsid w:val="00896397"/>
    <w:rsid w:val="00896AAB"/>
    <w:rsid w:val="00896BC0"/>
    <w:rsid w:val="00897323"/>
    <w:rsid w:val="008A00AE"/>
    <w:rsid w:val="008A13EE"/>
    <w:rsid w:val="008A144D"/>
    <w:rsid w:val="008A176C"/>
    <w:rsid w:val="008A1B38"/>
    <w:rsid w:val="008A215E"/>
    <w:rsid w:val="008A29A2"/>
    <w:rsid w:val="008A2D3F"/>
    <w:rsid w:val="008A2DAC"/>
    <w:rsid w:val="008A2F07"/>
    <w:rsid w:val="008A2FA0"/>
    <w:rsid w:val="008A2FCE"/>
    <w:rsid w:val="008A3451"/>
    <w:rsid w:val="008A36D6"/>
    <w:rsid w:val="008A3721"/>
    <w:rsid w:val="008A3FC6"/>
    <w:rsid w:val="008A42FA"/>
    <w:rsid w:val="008A4674"/>
    <w:rsid w:val="008A48EB"/>
    <w:rsid w:val="008A4DB0"/>
    <w:rsid w:val="008A56D4"/>
    <w:rsid w:val="008A6952"/>
    <w:rsid w:val="008A7961"/>
    <w:rsid w:val="008A7AB0"/>
    <w:rsid w:val="008A7D12"/>
    <w:rsid w:val="008B00D7"/>
    <w:rsid w:val="008B0422"/>
    <w:rsid w:val="008B1B4C"/>
    <w:rsid w:val="008B22A5"/>
    <w:rsid w:val="008B2F54"/>
    <w:rsid w:val="008B3160"/>
    <w:rsid w:val="008B317A"/>
    <w:rsid w:val="008B334A"/>
    <w:rsid w:val="008B33DC"/>
    <w:rsid w:val="008B39EB"/>
    <w:rsid w:val="008B3E07"/>
    <w:rsid w:val="008B3E91"/>
    <w:rsid w:val="008B4239"/>
    <w:rsid w:val="008B43BB"/>
    <w:rsid w:val="008B44F9"/>
    <w:rsid w:val="008B4537"/>
    <w:rsid w:val="008B492D"/>
    <w:rsid w:val="008B4C41"/>
    <w:rsid w:val="008B4F18"/>
    <w:rsid w:val="008B57BE"/>
    <w:rsid w:val="008B58AA"/>
    <w:rsid w:val="008B5943"/>
    <w:rsid w:val="008B5B4D"/>
    <w:rsid w:val="008B5BE3"/>
    <w:rsid w:val="008B5F8D"/>
    <w:rsid w:val="008B6047"/>
    <w:rsid w:val="008B6761"/>
    <w:rsid w:val="008B696A"/>
    <w:rsid w:val="008B701D"/>
    <w:rsid w:val="008B72B6"/>
    <w:rsid w:val="008B735A"/>
    <w:rsid w:val="008B7429"/>
    <w:rsid w:val="008B7537"/>
    <w:rsid w:val="008B7597"/>
    <w:rsid w:val="008B7824"/>
    <w:rsid w:val="008C03F6"/>
    <w:rsid w:val="008C05C0"/>
    <w:rsid w:val="008C0DB0"/>
    <w:rsid w:val="008C0DF9"/>
    <w:rsid w:val="008C1863"/>
    <w:rsid w:val="008C23DC"/>
    <w:rsid w:val="008C2565"/>
    <w:rsid w:val="008C2708"/>
    <w:rsid w:val="008C2F8A"/>
    <w:rsid w:val="008C3507"/>
    <w:rsid w:val="008C3530"/>
    <w:rsid w:val="008C43AF"/>
    <w:rsid w:val="008C4573"/>
    <w:rsid w:val="008C47B0"/>
    <w:rsid w:val="008C4958"/>
    <w:rsid w:val="008C6167"/>
    <w:rsid w:val="008C6863"/>
    <w:rsid w:val="008C72BF"/>
    <w:rsid w:val="008C7704"/>
    <w:rsid w:val="008C7A33"/>
    <w:rsid w:val="008D07EC"/>
    <w:rsid w:val="008D0DEB"/>
    <w:rsid w:val="008D123C"/>
    <w:rsid w:val="008D15F1"/>
    <w:rsid w:val="008D173C"/>
    <w:rsid w:val="008D196E"/>
    <w:rsid w:val="008D1CA5"/>
    <w:rsid w:val="008D20DB"/>
    <w:rsid w:val="008D21E7"/>
    <w:rsid w:val="008D246D"/>
    <w:rsid w:val="008D25E1"/>
    <w:rsid w:val="008D2919"/>
    <w:rsid w:val="008D327E"/>
    <w:rsid w:val="008D38C5"/>
    <w:rsid w:val="008D399B"/>
    <w:rsid w:val="008D3AA5"/>
    <w:rsid w:val="008D48F2"/>
    <w:rsid w:val="008D5781"/>
    <w:rsid w:val="008D5BE4"/>
    <w:rsid w:val="008D5E27"/>
    <w:rsid w:val="008D5E96"/>
    <w:rsid w:val="008D6A40"/>
    <w:rsid w:val="008D7EC2"/>
    <w:rsid w:val="008E032E"/>
    <w:rsid w:val="008E038E"/>
    <w:rsid w:val="008E08B1"/>
    <w:rsid w:val="008E2065"/>
    <w:rsid w:val="008E3004"/>
    <w:rsid w:val="008E34FA"/>
    <w:rsid w:val="008E4524"/>
    <w:rsid w:val="008E4955"/>
    <w:rsid w:val="008E4F7F"/>
    <w:rsid w:val="008E5322"/>
    <w:rsid w:val="008E5710"/>
    <w:rsid w:val="008E58CE"/>
    <w:rsid w:val="008E593A"/>
    <w:rsid w:val="008E6025"/>
    <w:rsid w:val="008E6849"/>
    <w:rsid w:val="008E6EDF"/>
    <w:rsid w:val="008E74D1"/>
    <w:rsid w:val="008E7746"/>
    <w:rsid w:val="008E779D"/>
    <w:rsid w:val="008E7CB4"/>
    <w:rsid w:val="008E7CB6"/>
    <w:rsid w:val="008E7F92"/>
    <w:rsid w:val="008F0823"/>
    <w:rsid w:val="008F1292"/>
    <w:rsid w:val="008F1A7B"/>
    <w:rsid w:val="008F2B70"/>
    <w:rsid w:val="008F2DF4"/>
    <w:rsid w:val="008F2EAA"/>
    <w:rsid w:val="008F2F59"/>
    <w:rsid w:val="008F3245"/>
    <w:rsid w:val="008F326A"/>
    <w:rsid w:val="008F48DE"/>
    <w:rsid w:val="008F4C34"/>
    <w:rsid w:val="008F5521"/>
    <w:rsid w:val="008F5D7A"/>
    <w:rsid w:val="008F619D"/>
    <w:rsid w:val="008F658A"/>
    <w:rsid w:val="008F6CA2"/>
    <w:rsid w:val="008F71E0"/>
    <w:rsid w:val="008F71E3"/>
    <w:rsid w:val="008F72E1"/>
    <w:rsid w:val="008F76B4"/>
    <w:rsid w:val="008F77B9"/>
    <w:rsid w:val="008F7BBD"/>
    <w:rsid w:val="00900936"/>
    <w:rsid w:val="00900D58"/>
    <w:rsid w:val="00901823"/>
    <w:rsid w:val="009019D1"/>
    <w:rsid w:val="00901E19"/>
    <w:rsid w:val="00902467"/>
    <w:rsid w:val="00902976"/>
    <w:rsid w:val="00903222"/>
    <w:rsid w:val="00903395"/>
    <w:rsid w:val="00903749"/>
    <w:rsid w:val="009042FA"/>
    <w:rsid w:val="0090458C"/>
    <w:rsid w:val="0090522B"/>
    <w:rsid w:val="00905769"/>
    <w:rsid w:val="00905842"/>
    <w:rsid w:val="009061E8"/>
    <w:rsid w:val="009063FC"/>
    <w:rsid w:val="0090648A"/>
    <w:rsid w:val="009065B1"/>
    <w:rsid w:val="009066C5"/>
    <w:rsid w:val="00906A93"/>
    <w:rsid w:val="00906EE1"/>
    <w:rsid w:val="00907199"/>
    <w:rsid w:val="00907569"/>
    <w:rsid w:val="00907C8A"/>
    <w:rsid w:val="00907F43"/>
    <w:rsid w:val="00910222"/>
    <w:rsid w:val="009106B7"/>
    <w:rsid w:val="00910794"/>
    <w:rsid w:val="00910F32"/>
    <w:rsid w:val="00911329"/>
    <w:rsid w:val="00911910"/>
    <w:rsid w:val="0091192C"/>
    <w:rsid w:val="00911C3F"/>
    <w:rsid w:val="00912E17"/>
    <w:rsid w:val="0091308C"/>
    <w:rsid w:val="009136B7"/>
    <w:rsid w:val="0091403A"/>
    <w:rsid w:val="00914083"/>
    <w:rsid w:val="00914882"/>
    <w:rsid w:val="00914A5A"/>
    <w:rsid w:val="00914B04"/>
    <w:rsid w:val="0091629C"/>
    <w:rsid w:val="00916656"/>
    <w:rsid w:val="00916F68"/>
    <w:rsid w:val="00917484"/>
    <w:rsid w:val="00917731"/>
    <w:rsid w:val="00917E9C"/>
    <w:rsid w:val="00920540"/>
    <w:rsid w:val="009209BF"/>
    <w:rsid w:val="00920F74"/>
    <w:rsid w:val="00920FE2"/>
    <w:rsid w:val="009211E6"/>
    <w:rsid w:val="009212E7"/>
    <w:rsid w:val="0092180E"/>
    <w:rsid w:val="00921CFB"/>
    <w:rsid w:val="009222E0"/>
    <w:rsid w:val="009224C9"/>
    <w:rsid w:val="009231A1"/>
    <w:rsid w:val="0092394C"/>
    <w:rsid w:val="0092398A"/>
    <w:rsid w:val="009239C6"/>
    <w:rsid w:val="0092572F"/>
    <w:rsid w:val="00925B56"/>
    <w:rsid w:val="00925BF8"/>
    <w:rsid w:val="009261A9"/>
    <w:rsid w:val="00926434"/>
    <w:rsid w:val="0092677D"/>
    <w:rsid w:val="00926BBE"/>
    <w:rsid w:val="009271FA"/>
    <w:rsid w:val="00930190"/>
    <w:rsid w:val="00930385"/>
    <w:rsid w:val="00931EF6"/>
    <w:rsid w:val="00931FAB"/>
    <w:rsid w:val="00932216"/>
    <w:rsid w:val="0093263E"/>
    <w:rsid w:val="009327D9"/>
    <w:rsid w:val="00933078"/>
    <w:rsid w:val="009331E5"/>
    <w:rsid w:val="00933DE8"/>
    <w:rsid w:val="00934FFC"/>
    <w:rsid w:val="00935666"/>
    <w:rsid w:val="00935D5F"/>
    <w:rsid w:val="00935FE6"/>
    <w:rsid w:val="009364ED"/>
    <w:rsid w:val="00936589"/>
    <w:rsid w:val="00936BF6"/>
    <w:rsid w:val="00936DE3"/>
    <w:rsid w:val="00936F4D"/>
    <w:rsid w:val="00937A7A"/>
    <w:rsid w:val="00940100"/>
    <w:rsid w:val="00940429"/>
    <w:rsid w:val="00940712"/>
    <w:rsid w:val="00940806"/>
    <w:rsid w:val="009416C8"/>
    <w:rsid w:val="00941AB1"/>
    <w:rsid w:val="00941F6C"/>
    <w:rsid w:val="00942BD7"/>
    <w:rsid w:val="00942E9F"/>
    <w:rsid w:val="00942EB2"/>
    <w:rsid w:val="00943882"/>
    <w:rsid w:val="00943DC9"/>
    <w:rsid w:val="00944110"/>
    <w:rsid w:val="009449D1"/>
    <w:rsid w:val="00944B96"/>
    <w:rsid w:val="00944C99"/>
    <w:rsid w:val="00945130"/>
    <w:rsid w:val="00945335"/>
    <w:rsid w:val="00945DB1"/>
    <w:rsid w:val="009460AF"/>
    <w:rsid w:val="009463DA"/>
    <w:rsid w:val="009474A4"/>
    <w:rsid w:val="009476C0"/>
    <w:rsid w:val="00947FA1"/>
    <w:rsid w:val="009501EB"/>
    <w:rsid w:val="0095027F"/>
    <w:rsid w:val="009502A7"/>
    <w:rsid w:val="0095097A"/>
    <w:rsid w:val="00950C61"/>
    <w:rsid w:val="00950E4C"/>
    <w:rsid w:val="00950F36"/>
    <w:rsid w:val="00951C97"/>
    <w:rsid w:val="0095219D"/>
    <w:rsid w:val="0095280B"/>
    <w:rsid w:val="00952A3F"/>
    <w:rsid w:val="009530A3"/>
    <w:rsid w:val="009531C0"/>
    <w:rsid w:val="00953FA8"/>
    <w:rsid w:val="0095449A"/>
    <w:rsid w:val="009545E5"/>
    <w:rsid w:val="009550E1"/>
    <w:rsid w:val="00955FA5"/>
    <w:rsid w:val="009560D3"/>
    <w:rsid w:val="0095629A"/>
    <w:rsid w:val="00956494"/>
    <w:rsid w:val="00956B61"/>
    <w:rsid w:val="00956CA9"/>
    <w:rsid w:val="009570D9"/>
    <w:rsid w:val="00957495"/>
    <w:rsid w:val="00960742"/>
    <w:rsid w:val="00961040"/>
    <w:rsid w:val="00961C16"/>
    <w:rsid w:val="0096243C"/>
    <w:rsid w:val="00962D39"/>
    <w:rsid w:val="00962D99"/>
    <w:rsid w:val="00962FD3"/>
    <w:rsid w:val="0096310A"/>
    <w:rsid w:val="00964176"/>
    <w:rsid w:val="009647CA"/>
    <w:rsid w:val="00964BF6"/>
    <w:rsid w:val="00964DCF"/>
    <w:rsid w:val="0096588A"/>
    <w:rsid w:val="00966873"/>
    <w:rsid w:val="0096697E"/>
    <w:rsid w:val="00966CBF"/>
    <w:rsid w:val="00967313"/>
    <w:rsid w:val="00967AF5"/>
    <w:rsid w:val="00970645"/>
    <w:rsid w:val="0097088D"/>
    <w:rsid w:val="00970905"/>
    <w:rsid w:val="009710EA"/>
    <w:rsid w:val="00971DE1"/>
    <w:rsid w:val="0097224D"/>
    <w:rsid w:val="0097231C"/>
    <w:rsid w:val="00972427"/>
    <w:rsid w:val="00972EAC"/>
    <w:rsid w:val="00973175"/>
    <w:rsid w:val="009743C4"/>
    <w:rsid w:val="009745A8"/>
    <w:rsid w:val="009746BF"/>
    <w:rsid w:val="00974E37"/>
    <w:rsid w:val="00974E94"/>
    <w:rsid w:val="00975356"/>
    <w:rsid w:val="00975531"/>
    <w:rsid w:val="00975A79"/>
    <w:rsid w:val="00975AB8"/>
    <w:rsid w:val="00976945"/>
    <w:rsid w:val="00976B88"/>
    <w:rsid w:val="009772A4"/>
    <w:rsid w:val="009774D2"/>
    <w:rsid w:val="00977941"/>
    <w:rsid w:val="009803A9"/>
    <w:rsid w:val="00980A1C"/>
    <w:rsid w:val="00980C5B"/>
    <w:rsid w:val="00981203"/>
    <w:rsid w:val="009815B6"/>
    <w:rsid w:val="0098286D"/>
    <w:rsid w:val="00982936"/>
    <w:rsid w:val="00982C14"/>
    <w:rsid w:val="00982DC4"/>
    <w:rsid w:val="00983695"/>
    <w:rsid w:val="00983993"/>
    <w:rsid w:val="00983EA8"/>
    <w:rsid w:val="00985053"/>
    <w:rsid w:val="00985C92"/>
    <w:rsid w:val="00986AAB"/>
    <w:rsid w:val="00986F4E"/>
    <w:rsid w:val="00987A66"/>
    <w:rsid w:val="0099052A"/>
    <w:rsid w:val="009907A3"/>
    <w:rsid w:val="00990875"/>
    <w:rsid w:val="00990C2B"/>
    <w:rsid w:val="00990D3D"/>
    <w:rsid w:val="00991BEB"/>
    <w:rsid w:val="009926ED"/>
    <w:rsid w:val="009930C6"/>
    <w:rsid w:val="009933CC"/>
    <w:rsid w:val="00993765"/>
    <w:rsid w:val="00993CE1"/>
    <w:rsid w:val="00993EF4"/>
    <w:rsid w:val="00993FBB"/>
    <w:rsid w:val="009946C7"/>
    <w:rsid w:val="00994A2E"/>
    <w:rsid w:val="00994B04"/>
    <w:rsid w:val="00994D46"/>
    <w:rsid w:val="009953A0"/>
    <w:rsid w:val="00995D25"/>
    <w:rsid w:val="00996339"/>
    <w:rsid w:val="0099639E"/>
    <w:rsid w:val="00996442"/>
    <w:rsid w:val="009967BF"/>
    <w:rsid w:val="00997135"/>
    <w:rsid w:val="0099770E"/>
    <w:rsid w:val="009A1E17"/>
    <w:rsid w:val="009A2761"/>
    <w:rsid w:val="009A2835"/>
    <w:rsid w:val="009A2A34"/>
    <w:rsid w:val="009A2BA5"/>
    <w:rsid w:val="009A2C27"/>
    <w:rsid w:val="009A3218"/>
    <w:rsid w:val="009A3BE7"/>
    <w:rsid w:val="009A3C39"/>
    <w:rsid w:val="009A441E"/>
    <w:rsid w:val="009A4C1A"/>
    <w:rsid w:val="009A4F9F"/>
    <w:rsid w:val="009A54EA"/>
    <w:rsid w:val="009A5A03"/>
    <w:rsid w:val="009A5B3E"/>
    <w:rsid w:val="009A66FD"/>
    <w:rsid w:val="009A6E3B"/>
    <w:rsid w:val="009A6F2B"/>
    <w:rsid w:val="009A77CE"/>
    <w:rsid w:val="009A7AC9"/>
    <w:rsid w:val="009A7CF1"/>
    <w:rsid w:val="009B013D"/>
    <w:rsid w:val="009B0B5F"/>
    <w:rsid w:val="009B0C11"/>
    <w:rsid w:val="009B1045"/>
    <w:rsid w:val="009B11B8"/>
    <w:rsid w:val="009B11E4"/>
    <w:rsid w:val="009B141A"/>
    <w:rsid w:val="009B1A48"/>
    <w:rsid w:val="009B1F65"/>
    <w:rsid w:val="009B221E"/>
    <w:rsid w:val="009B2D76"/>
    <w:rsid w:val="009B31EE"/>
    <w:rsid w:val="009B3ADB"/>
    <w:rsid w:val="009B4576"/>
    <w:rsid w:val="009B46EC"/>
    <w:rsid w:val="009B52DE"/>
    <w:rsid w:val="009B5C22"/>
    <w:rsid w:val="009B5DA1"/>
    <w:rsid w:val="009B7057"/>
    <w:rsid w:val="009B7C35"/>
    <w:rsid w:val="009C036D"/>
    <w:rsid w:val="009C0984"/>
    <w:rsid w:val="009C0DC4"/>
    <w:rsid w:val="009C19CF"/>
    <w:rsid w:val="009C1B85"/>
    <w:rsid w:val="009C1C88"/>
    <w:rsid w:val="009C1CE2"/>
    <w:rsid w:val="009C2413"/>
    <w:rsid w:val="009C35BA"/>
    <w:rsid w:val="009C35FE"/>
    <w:rsid w:val="009C42BD"/>
    <w:rsid w:val="009C42D2"/>
    <w:rsid w:val="009C4702"/>
    <w:rsid w:val="009C4B84"/>
    <w:rsid w:val="009C5F4D"/>
    <w:rsid w:val="009C6BB5"/>
    <w:rsid w:val="009C6CDC"/>
    <w:rsid w:val="009C6D13"/>
    <w:rsid w:val="009C758D"/>
    <w:rsid w:val="009C7715"/>
    <w:rsid w:val="009C7AD3"/>
    <w:rsid w:val="009D0CD9"/>
    <w:rsid w:val="009D118D"/>
    <w:rsid w:val="009D1634"/>
    <w:rsid w:val="009D2367"/>
    <w:rsid w:val="009D3006"/>
    <w:rsid w:val="009D3050"/>
    <w:rsid w:val="009D3DA1"/>
    <w:rsid w:val="009D4424"/>
    <w:rsid w:val="009D4811"/>
    <w:rsid w:val="009D4B97"/>
    <w:rsid w:val="009D4C96"/>
    <w:rsid w:val="009D50F9"/>
    <w:rsid w:val="009D5877"/>
    <w:rsid w:val="009D5904"/>
    <w:rsid w:val="009D632F"/>
    <w:rsid w:val="009D63EF"/>
    <w:rsid w:val="009D682E"/>
    <w:rsid w:val="009D6AEF"/>
    <w:rsid w:val="009D6D85"/>
    <w:rsid w:val="009D7AB6"/>
    <w:rsid w:val="009D7EE1"/>
    <w:rsid w:val="009E0DA1"/>
    <w:rsid w:val="009E0DAB"/>
    <w:rsid w:val="009E0DAF"/>
    <w:rsid w:val="009E114C"/>
    <w:rsid w:val="009E1AC4"/>
    <w:rsid w:val="009E355B"/>
    <w:rsid w:val="009E3BBB"/>
    <w:rsid w:val="009E3BF1"/>
    <w:rsid w:val="009E3C08"/>
    <w:rsid w:val="009E46A9"/>
    <w:rsid w:val="009E4FB1"/>
    <w:rsid w:val="009E5363"/>
    <w:rsid w:val="009E572B"/>
    <w:rsid w:val="009E58EA"/>
    <w:rsid w:val="009E602D"/>
    <w:rsid w:val="009E6261"/>
    <w:rsid w:val="009E63F3"/>
    <w:rsid w:val="009E68AC"/>
    <w:rsid w:val="009E7323"/>
    <w:rsid w:val="009E7753"/>
    <w:rsid w:val="009E78DC"/>
    <w:rsid w:val="009E7EF4"/>
    <w:rsid w:val="009F00D2"/>
    <w:rsid w:val="009F0301"/>
    <w:rsid w:val="009F0587"/>
    <w:rsid w:val="009F0860"/>
    <w:rsid w:val="009F0D95"/>
    <w:rsid w:val="009F0DBD"/>
    <w:rsid w:val="009F1ABF"/>
    <w:rsid w:val="009F28F8"/>
    <w:rsid w:val="009F29FB"/>
    <w:rsid w:val="009F2B9A"/>
    <w:rsid w:val="009F2C76"/>
    <w:rsid w:val="009F312D"/>
    <w:rsid w:val="009F323D"/>
    <w:rsid w:val="009F3747"/>
    <w:rsid w:val="009F3BF2"/>
    <w:rsid w:val="009F3D7A"/>
    <w:rsid w:val="009F3DEE"/>
    <w:rsid w:val="009F4D21"/>
    <w:rsid w:val="009F53FC"/>
    <w:rsid w:val="009F54E7"/>
    <w:rsid w:val="009F5EF9"/>
    <w:rsid w:val="009F6238"/>
    <w:rsid w:val="009F6C6C"/>
    <w:rsid w:val="009F7080"/>
    <w:rsid w:val="009F768E"/>
    <w:rsid w:val="009F7E62"/>
    <w:rsid w:val="009F7F88"/>
    <w:rsid w:val="00A0026D"/>
    <w:rsid w:val="00A002FE"/>
    <w:rsid w:val="00A007B5"/>
    <w:rsid w:val="00A00937"/>
    <w:rsid w:val="00A00CEF"/>
    <w:rsid w:val="00A00EA1"/>
    <w:rsid w:val="00A00F20"/>
    <w:rsid w:val="00A012FB"/>
    <w:rsid w:val="00A0153B"/>
    <w:rsid w:val="00A01918"/>
    <w:rsid w:val="00A02477"/>
    <w:rsid w:val="00A024E6"/>
    <w:rsid w:val="00A028D8"/>
    <w:rsid w:val="00A0316D"/>
    <w:rsid w:val="00A03975"/>
    <w:rsid w:val="00A039A0"/>
    <w:rsid w:val="00A03E65"/>
    <w:rsid w:val="00A04B73"/>
    <w:rsid w:val="00A04EF8"/>
    <w:rsid w:val="00A050EF"/>
    <w:rsid w:val="00A060BB"/>
    <w:rsid w:val="00A06429"/>
    <w:rsid w:val="00A1066C"/>
    <w:rsid w:val="00A10927"/>
    <w:rsid w:val="00A10B3A"/>
    <w:rsid w:val="00A10CD3"/>
    <w:rsid w:val="00A114B1"/>
    <w:rsid w:val="00A11C03"/>
    <w:rsid w:val="00A120F2"/>
    <w:rsid w:val="00A12A5A"/>
    <w:rsid w:val="00A12B8A"/>
    <w:rsid w:val="00A135E1"/>
    <w:rsid w:val="00A136ED"/>
    <w:rsid w:val="00A142A0"/>
    <w:rsid w:val="00A142B8"/>
    <w:rsid w:val="00A145B4"/>
    <w:rsid w:val="00A148D6"/>
    <w:rsid w:val="00A15181"/>
    <w:rsid w:val="00A159D9"/>
    <w:rsid w:val="00A15D0D"/>
    <w:rsid w:val="00A15E87"/>
    <w:rsid w:val="00A15EC2"/>
    <w:rsid w:val="00A16094"/>
    <w:rsid w:val="00A16A5B"/>
    <w:rsid w:val="00A16AA7"/>
    <w:rsid w:val="00A16C79"/>
    <w:rsid w:val="00A16DC6"/>
    <w:rsid w:val="00A17964"/>
    <w:rsid w:val="00A2098F"/>
    <w:rsid w:val="00A209F4"/>
    <w:rsid w:val="00A20B50"/>
    <w:rsid w:val="00A212F3"/>
    <w:rsid w:val="00A21303"/>
    <w:rsid w:val="00A213EE"/>
    <w:rsid w:val="00A2148A"/>
    <w:rsid w:val="00A214C2"/>
    <w:rsid w:val="00A21AFC"/>
    <w:rsid w:val="00A21CEC"/>
    <w:rsid w:val="00A21D35"/>
    <w:rsid w:val="00A22ED9"/>
    <w:rsid w:val="00A230B5"/>
    <w:rsid w:val="00A23923"/>
    <w:rsid w:val="00A24350"/>
    <w:rsid w:val="00A25C96"/>
    <w:rsid w:val="00A26C1A"/>
    <w:rsid w:val="00A26EEC"/>
    <w:rsid w:val="00A27AF7"/>
    <w:rsid w:val="00A30288"/>
    <w:rsid w:val="00A30373"/>
    <w:rsid w:val="00A3203C"/>
    <w:rsid w:val="00A321C3"/>
    <w:rsid w:val="00A32277"/>
    <w:rsid w:val="00A325ED"/>
    <w:rsid w:val="00A32B60"/>
    <w:rsid w:val="00A33235"/>
    <w:rsid w:val="00A338E8"/>
    <w:rsid w:val="00A342B6"/>
    <w:rsid w:val="00A34C5E"/>
    <w:rsid w:val="00A34E50"/>
    <w:rsid w:val="00A35215"/>
    <w:rsid w:val="00A35707"/>
    <w:rsid w:val="00A35B75"/>
    <w:rsid w:val="00A3651C"/>
    <w:rsid w:val="00A36FB8"/>
    <w:rsid w:val="00A37279"/>
    <w:rsid w:val="00A37651"/>
    <w:rsid w:val="00A37681"/>
    <w:rsid w:val="00A37A52"/>
    <w:rsid w:val="00A37CB8"/>
    <w:rsid w:val="00A400E2"/>
    <w:rsid w:val="00A402E4"/>
    <w:rsid w:val="00A40429"/>
    <w:rsid w:val="00A40A70"/>
    <w:rsid w:val="00A40CF9"/>
    <w:rsid w:val="00A40F9E"/>
    <w:rsid w:val="00A414F6"/>
    <w:rsid w:val="00A418B5"/>
    <w:rsid w:val="00A41FBF"/>
    <w:rsid w:val="00A42477"/>
    <w:rsid w:val="00A425AA"/>
    <w:rsid w:val="00A42EB3"/>
    <w:rsid w:val="00A43241"/>
    <w:rsid w:val="00A434A1"/>
    <w:rsid w:val="00A43770"/>
    <w:rsid w:val="00A43A00"/>
    <w:rsid w:val="00A43A99"/>
    <w:rsid w:val="00A43EE5"/>
    <w:rsid w:val="00A4423D"/>
    <w:rsid w:val="00A446A2"/>
    <w:rsid w:val="00A44E86"/>
    <w:rsid w:val="00A4542B"/>
    <w:rsid w:val="00A4576E"/>
    <w:rsid w:val="00A45B58"/>
    <w:rsid w:val="00A45CAC"/>
    <w:rsid w:val="00A4661E"/>
    <w:rsid w:val="00A4675A"/>
    <w:rsid w:val="00A46C4E"/>
    <w:rsid w:val="00A46E0F"/>
    <w:rsid w:val="00A508D6"/>
    <w:rsid w:val="00A51C34"/>
    <w:rsid w:val="00A523CF"/>
    <w:rsid w:val="00A52C92"/>
    <w:rsid w:val="00A52E12"/>
    <w:rsid w:val="00A53114"/>
    <w:rsid w:val="00A5398C"/>
    <w:rsid w:val="00A53AF4"/>
    <w:rsid w:val="00A541DC"/>
    <w:rsid w:val="00A54221"/>
    <w:rsid w:val="00A550D0"/>
    <w:rsid w:val="00A5553F"/>
    <w:rsid w:val="00A55989"/>
    <w:rsid w:val="00A55ACC"/>
    <w:rsid w:val="00A5632B"/>
    <w:rsid w:val="00A5646D"/>
    <w:rsid w:val="00A56759"/>
    <w:rsid w:val="00A56B52"/>
    <w:rsid w:val="00A56D63"/>
    <w:rsid w:val="00A56D6A"/>
    <w:rsid w:val="00A56F3D"/>
    <w:rsid w:val="00A57213"/>
    <w:rsid w:val="00A574D0"/>
    <w:rsid w:val="00A606CA"/>
    <w:rsid w:val="00A6080E"/>
    <w:rsid w:val="00A60FD8"/>
    <w:rsid w:val="00A6140C"/>
    <w:rsid w:val="00A6142A"/>
    <w:rsid w:val="00A61AC6"/>
    <w:rsid w:val="00A61B47"/>
    <w:rsid w:val="00A62344"/>
    <w:rsid w:val="00A62423"/>
    <w:rsid w:val="00A633FE"/>
    <w:rsid w:val="00A634AC"/>
    <w:rsid w:val="00A63BF9"/>
    <w:rsid w:val="00A63C8E"/>
    <w:rsid w:val="00A63D9E"/>
    <w:rsid w:val="00A6424D"/>
    <w:rsid w:val="00A64354"/>
    <w:rsid w:val="00A64977"/>
    <w:rsid w:val="00A649C0"/>
    <w:rsid w:val="00A65B79"/>
    <w:rsid w:val="00A66444"/>
    <w:rsid w:val="00A66741"/>
    <w:rsid w:val="00A667B1"/>
    <w:rsid w:val="00A66966"/>
    <w:rsid w:val="00A66E06"/>
    <w:rsid w:val="00A6772C"/>
    <w:rsid w:val="00A678C9"/>
    <w:rsid w:val="00A7017C"/>
    <w:rsid w:val="00A70DC0"/>
    <w:rsid w:val="00A71502"/>
    <w:rsid w:val="00A71723"/>
    <w:rsid w:val="00A71933"/>
    <w:rsid w:val="00A719EF"/>
    <w:rsid w:val="00A71BBC"/>
    <w:rsid w:val="00A71F7F"/>
    <w:rsid w:val="00A733C2"/>
    <w:rsid w:val="00A733ED"/>
    <w:rsid w:val="00A73825"/>
    <w:rsid w:val="00A73A0B"/>
    <w:rsid w:val="00A73D1E"/>
    <w:rsid w:val="00A7440C"/>
    <w:rsid w:val="00A760B1"/>
    <w:rsid w:val="00A760CA"/>
    <w:rsid w:val="00A76127"/>
    <w:rsid w:val="00A761D6"/>
    <w:rsid w:val="00A764CC"/>
    <w:rsid w:val="00A77539"/>
    <w:rsid w:val="00A776D6"/>
    <w:rsid w:val="00A77CFD"/>
    <w:rsid w:val="00A77D32"/>
    <w:rsid w:val="00A80021"/>
    <w:rsid w:val="00A8030E"/>
    <w:rsid w:val="00A80317"/>
    <w:rsid w:val="00A806B6"/>
    <w:rsid w:val="00A80A3B"/>
    <w:rsid w:val="00A80F29"/>
    <w:rsid w:val="00A81CCC"/>
    <w:rsid w:val="00A822BC"/>
    <w:rsid w:val="00A842B7"/>
    <w:rsid w:val="00A84BF8"/>
    <w:rsid w:val="00A8530E"/>
    <w:rsid w:val="00A86606"/>
    <w:rsid w:val="00A86C79"/>
    <w:rsid w:val="00A872F0"/>
    <w:rsid w:val="00A879FF"/>
    <w:rsid w:val="00A87B27"/>
    <w:rsid w:val="00A90837"/>
    <w:rsid w:val="00A9194E"/>
    <w:rsid w:val="00A9253F"/>
    <w:rsid w:val="00A92DBB"/>
    <w:rsid w:val="00A92E09"/>
    <w:rsid w:val="00A930AB"/>
    <w:rsid w:val="00A93535"/>
    <w:rsid w:val="00A93803"/>
    <w:rsid w:val="00A93934"/>
    <w:rsid w:val="00A9395E"/>
    <w:rsid w:val="00A939B6"/>
    <w:rsid w:val="00A93E13"/>
    <w:rsid w:val="00A94500"/>
    <w:rsid w:val="00A94649"/>
    <w:rsid w:val="00A94D7A"/>
    <w:rsid w:val="00A95210"/>
    <w:rsid w:val="00A957ED"/>
    <w:rsid w:val="00A95A37"/>
    <w:rsid w:val="00A95C21"/>
    <w:rsid w:val="00A95C85"/>
    <w:rsid w:val="00A96075"/>
    <w:rsid w:val="00A96118"/>
    <w:rsid w:val="00A962FD"/>
    <w:rsid w:val="00A966FE"/>
    <w:rsid w:val="00A96D9A"/>
    <w:rsid w:val="00A96E00"/>
    <w:rsid w:val="00A976FA"/>
    <w:rsid w:val="00A97C91"/>
    <w:rsid w:val="00AA003C"/>
    <w:rsid w:val="00AA02C9"/>
    <w:rsid w:val="00AA038A"/>
    <w:rsid w:val="00AA09CD"/>
    <w:rsid w:val="00AA0CA0"/>
    <w:rsid w:val="00AA0ED6"/>
    <w:rsid w:val="00AA0FB2"/>
    <w:rsid w:val="00AA152D"/>
    <w:rsid w:val="00AA20C7"/>
    <w:rsid w:val="00AA2315"/>
    <w:rsid w:val="00AA29E3"/>
    <w:rsid w:val="00AA2DB8"/>
    <w:rsid w:val="00AA3708"/>
    <w:rsid w:val="00AA3EF3"/>
    <w:rsid w:val="00AA4422"/>
    <w:rsid w:val="00AA4724"/>
    <w:rsid w:val="00AA4E5F"/>
    <w:rsid w:val="00AA5216"/>
    <w:rsid w:val="00AA58F4"/>
    <w:rsid w:val="00AA5B5A"/>
    <w:rsid w:val="00AA5BCF"/>
    <w:rsid w:val="00AA5E20"/>
    <w:rsid w:val="00AA5F05"/>
    <w:rsid w:val="00AA6014"/>
    <w:rsid w:val="00AA62EA"/>
    <w:rsid w:val="00AA6E01"/>
    <w:rsid w:val="00AA7DB4"/>
    <w:rsid w:val="00AA7EF5"/>
    <w:rsid w:val="00AA7F27"/>
    <w:rsid w:val="00AB0C1D"/>
    <w:rsid w:val="00AB0F44"/>
    <w:rsid w:val="00AB1433"/>
    <w:rsid w:val="00AB14F5"/>
    <w:rsid w:val="00AB151F"/>
    <w:rsid w:val="00AB1A7B"/>
    <w:rsid w:val="00AB1C4E"/>
    <w:rsid w:val="00AB20E4"/>
    <w:rsid w:val="00AB2257"/>
    <w:rsid w:val="00AB27E8"/>
    <w:rsid w:val="00AB286E"/>
    <w:rsid w:val="00AB307C"/>
    <w:rsid w:val="00AB32C0"/>
    <w:rsid w:val="00AB3716"/>
    <w:rsid w:val="00AB3BF3"/>
    <w:rsid w:val="00AB428C"/>
    <w:rsid w:val="00AB4651"/>
    <w:rsid w:val="00AB54C1"/>
    <w:rsid w:val="00AB5B8E"/>
    <w:rsid w:val="00AB6732"/>
    <w:rsid w:val="00AB6C71"/>
    <w:rsid w:val="00AB6DE7"/>
    <w:rsid w:val="00AB6EE9"/>
    <w:rsid w:val="00AB71C4"/>
    <w:rsid w:val="00AB725E"/>
    <w:rsid w:val="00AB7401"/>
    <w:rsid w:val="00AB7AA4"/>
    <w:rsid w:val="00AC06AE"/>
    <w:rsid w:val="00AC0C42"/>
    <w:rsid w:val="00AC109F"/>
    <w:rsid w:val="00AC1769"/>
    <w:rsid w:val="00AC1B02"/>
    <w:rsid w:val="00AC23A3"/>
    <w:rsid w:val="00AC26C7"/>
    <w:rsid w:val="00AC2F0E"/>
    <w:rsid w:val="00AC3446"/>
    <w:rsid w:val="00AC37D8"/>
    <w:rsid w:val="00AC39DC"/>
    <w:rsid w:val="00AC4505"/>
    <w:rsid w:val="00AC49A4"/>
    <w:rsid w:val="00AC4AC9"/>
    <w:rsid w:val="00AC4AED"/>
    <w:rsid w:val="00AC4B59"/>
    <w:rsid w:val="00AC52C3"/>
    <w:rsid w:val="00AC539A"/>
    <w:rsid w:val="00AC585B"/>
    <w:rsid w:val="00AC59D6"/>
    <w:rsid w:val="00AC5A6D"/>
    <w:rsid w:val="00AC621B"/>
    <w:rsid w:val="00AC6661"/>
    <w:rsid w:val="00AC6E99"/>
    <w:rsid w:val="00AC750D"/>
    <w:rsid w:val="00AC756B"/>
    <w:rsid w:val="00AC7B07"/>
    <w:rsid w:val="00AC7C52"/>
    <w:rsid w:val="00AD0F32"/>
    <w:rsid w:val="00AD172D"/>
    <w:rsid w:val="00AD175B"/>
    <w:rsid w:val="00AD20D9"/>
    <w:rsid w:val="00AD21C6"/>
    <w:rsid w:val="00AD27C4"/>
    <w:rsid w:val="00AD2F11"/>
    <w:rsid w:val="00AD33F3"/>
    <w:rsid w:val="00AD39B8"/>
    <w:rsid w:val="00AD3A0B"/>
    <w:rsid w:val="00AD4B29"/>
    <w:rsid w:val="00AD4D28"/>
    <w:rsid w:val="00AD4F2B"/>
    <w:rsid w:val="00AD54BB"/>
    <w:rsid w:val="00AD60BA"/>
    <w:rsid w:val="00AD6189"/>
    <w:rsid w:val="00AD6AE2"/>
    <w:rsid w:val="00AD71C8"/>
    <w:rsid w:val="00AE0076"/>
    <w:rsid w:val="00AE0409"/>
    <w:rsid w:val="00AE0E8C"/>
    <w:rsid w:val="00AE17F0"/>
    <w:rsid w:val="00AE1EFA"/>
    <w:rsid w:val="00AE2762"/>
    <w:rsid w:val="00AE2AF5"/>
    <w:rsid w:val="00AE2BC1"/>
    <w:rsid w:val="00AE3006"/>
    <w:rsid w:val="00AE3016"/>
    <w:rsid w:val="00AE359E"/>
    <w:rsid w:val="00AE35F5"/>
    <w:rsid w:val="00AE36CE"/>
    <w:rsid w:val="00AE3828"/>
    <w:rsid w:val="00AE3E8F"/>
    <w:rsid w:val="00AE497B"/>
    <w:rsid w:val="00AE4B71"/>
    <w:rsid w:val="00AE4E6D"/>
    <w:rsid w:val="00AE5090"/>
    <w:rsid w:val="00AE54D8"/>
    <w:rsid w:val="00AE57E9"/>
    <w:rsid w:val="00AE5806"/>
    <w:rsid w:val="00AE5E2C"/>
    <w:rsid w:val="00AE6715"/>
    <w:rsid w:val="00AE6E20"/>
    <w:rsid w:val="00AE6F9D"/>
    <w:rsid w:val="00AE7675"/>
    <w:rsid w:val="00AE7D01"/>
    <w:rsid w:val="00AF0BE3"/>
    <w:rsid w:val="00AF1228"/>
    <w:rsid w:val="00AF14F7"/>
    <w:rsid w:val="00AF1AFD"/>
    <w:rsid w:val="00AF282B"/>
    <w:rsid w:val="00AF2E4A"/>
    <w:rsid w:val="00AF2EB7"/>
    <w:rsid w:val="00AF3163"/>
    <w:rsid w:val="00AF3491"/>
    <w:rsid w:val="00AF45D3"/>
    <w:rsid w:val="00AF4FFC"/>
    <w:rsid w:val="00AF5431"/>
    <w:rsid w:val="00AF651E"/>
    <w:rsid w:val="00AF6546"/>
    <w:rsid w:val="00AF6983"/>
    <w:rsid w:val="00AF6AF0"/>
    <w:rsid w:val="00AF756B"/>
    <w:rsid w:val="00AF75F6"/>
    <w:rsid w:val="00AF7602"/>
    <w:rsid w:val="00B00131"/>
    <w:rsid w:val="00B001E3"/>
    <w:rsid w:val="00B01301"/>
    <w:rsid w:val="00B01499"/>
    <w:rsid w:val="00B01F3E"/>
    <w:rsid w:val="00B02159"/>
    <w:rsid w:val="00B02911"/>
    <w:rsid w:val="00B03257"/>
    <w:rsid w:val="00B03C6A"/>
    <w:rsid w:val="00B03D20"/>
    <w:rsid w:val="00B041BD"/>
    <w:rsid w:val="00B04BD1"/>
    <w:rsid w:val="00B050C3"/>
    <w:rsid w:val="00B05696"/>
    <w:rsid w:val="00B05907"/>
    <w:rsid w:val="00B05BEB"/>
    <w:rsid w:val="00B05D2D"/>
    <w:rsid w:val="00B062AF"/>
    <w:rsid w:val="00B062D8"/>
    <w:rsid w:val="00B06E9E"/>
    <w:rsid w:val="00B07394"/>
    <w:rsid w:val="00B075B9"/>
    <w:rsid w:val="00B07968"/>
    <w:rsid w:val="00B1090B"/>
    <w:rsid w:val="00B10A9A"/>
    <w:rsid w:val="00B10B64"/>
    <w:rsid w:val="00B110C6"/>
    <w:rsid w:val="00B11688"/>
    <w:rsid w:val="00B11E88"/>
    <w:rsid w:val="00B11F8E"/>
    <w:rsid w:val="00B123B1"/>
    <w:rsid w:val="00B126A8"/>
    <w:rsid w:val="00B1294D"/>
    <w:rsid w:val="00B12C01"/>
    <w:rsid w:val="00B12E33"/>
    <w:rsid w:val="00B14C5F"/>
    <w:rsid w:val="00B14D9E"/>
    <w:rsid w:val="00B15027"/>
    <w:rsid w:val="00B1558A"/>
    <w:rsid w:val="00B15D1F"/>
    <w:rsid w:val="00B168B6"/>
    <w:rsid w:val="00B169FD"/>
    <w:rsid w:val="00B16AF6"/>
    <w:rsid w:val="00B171E6"/>
    <w:rsid w:val="00B17245"/>
    <w:rsid w:val="00B17539"/>
    <w:rsid w:val="00B17B88"/>
    <w:rsid w:val="00B17C23"/>
    <w:rsid w:val="00B17C2C"/>
    <w:rsid w:val="00B17E8C"/>
    <w:rsid w:val="00B202FF"/>
    <w:rsid w:val="00B20319"/>
    <w:rsid w:val="00B20DBA"/>
    <w:rsid w:val="00B210C8"/>
    <w:rsid w:val="00B210F2"/>
    <w:rsid w:val="00B214EA"/>
    <w:rsid w:val="00B22501"/>
    <w:rsid w:val="00B226AF"/>
    <w:rsid w:val="00B22F9B"/>
    <w:rsid w:val="00B23515"/>
    <w:rsid w:val="00B2353C"/>
    <w:rsid w:val="00B2460F"/>
    <w:rsid w:val="00B24E83"/>
    <w:rsid w:val="00B2513F"/>
    <w:rsid w:val="00B25277"/>
    <w:rsid w:val="00B25335"/>
    <w:rsid w:val="00B256B0"/>
    <w:rsid w:val="00B2588A"/>
    <w:rsid w:val="00B25A81"/>
    <w:rsid w:val="00B25FB0"/>
    <w:rsid w:val="00B262B7"/>
    <w:rsid w:val="00B2699D"/>
    <w:rsid w:val="00B26E48"/>
    <w:rsid w:val="00B2708F"/>
    <w:rsid w:val="00B27182"/>
    <w:rsid w:val="00B27189"/>
    <w:rsid w:val="00B2766D"/>
    <w:rsid w:val="00B278CB"/>
    <w:rsid w:val="00B27EE3"/>
    <w:rsid w:val="00B30178"/>
    <w:rsid w:val="00B30885"/>
    <w:rsid w:val="00B30955"/>
    <w:rsid w:val="00B30C35"/>
    <w:rsid w:val="00B316A8"/>
    <w:rsid w:val="00B325C2"/>
    <w:rsid w:val="00B332D6"/>
    <w:rsid w:val="00B33E8A"/>
    <w:rsid w:val="00B340B6"/>
    <w:rsid w:val="00B34FA3"/>
    <w:rsid w:val="00B356C3"/>
    <w:rsid w:val="00B35A84"/>
    <w:rsid w:val="00B35E31"/>
    <w:rsid w:val="00B36081"/>
    <w:rsid w:val="00B36230"/>
    <w:rsid w:val="00B36458"/>
    <w:rsid w:val="00B36B92"/>
    <w:rsid w:val="00B36C0D"/>
    <w:rsid w:val="00B36F56"/>
    <w:rsid w:val="00B371FB"/>
    <w:rsid w:val="00B3759F"/>
    <w:rsid w:val="00B379A5"/>
    <w:rsid w:val="00B4085E"/>
    <w:rsid w:val="00B41642"/>
    <w:rsid w:val="00B4178B"/>
    <w:rsid w:val="00B42493"/>
    <w:rsid w:val="00B434C8"/>
    <w:rsid w:val="00B43772"/>
    <w:rsid w:val="00B45280"/>
    <w:rsid w:val="00B45A2C"/>
    <w:rsid w:val="00B4624D"/>
    <w:rsid w:val="00B46EE8"/>
    <w:rsid w:val="00B473A7"/>
    <w:rsid w:val="00B4768D"/>
    <w:rsid w:val="00B4781E"/>
    <w:rsid w:val="00B47990"/>
    <w:rsid w:val="00B51253"/>
    <w:rsid w:val="00B519EC"/>
    <w:rsid w:val="00B526E0"/>
    <w:rsid w:val="00B53093"/>
    <w:rsid w:val="00B5310A"/>
    <w:rsid w:val="00B538A6"/>
    <w:rsid w:val="00B540BF"/>
    <w:rsid w:val="00B54E5F"/>
    <w:rsid w:val="00B558FB"/>
    <w:rsid w:val="00B55B19"/>
    <w:rsid w:val="00B55C08"/>
    <w:rsid w:val="00B55DFE"/>
    <w:rsid w:val="00B56127"/>
    <w:rsid w:val="00B56AAF"/>
    <w:rsid w:val="00B575CA"/>
    <w:rsid w:val="00B576E3"/>
    <w:rsid w:val="00B57890"/>
    <w:rsid w:val="00B600A1"/>
    <w:rsid w:val="00B60571"/>
    <w:rsid w:val="00B60606"/>
    <w:rsid w:val="00B60AAE"/>
    <w:rsid w:val="00B60B41"/>
    <w:rsid w:val="00B613F0"/>
    <w:rsid w:val="00B62480"/>
    <w:rsid w:val="00B625CB"/>
    <w:rsid w:val="00B628AF"/>
    <w:rsid w:val="00B62998"/>
    <w:rsid w:val="00B62AF9"/>
    <w:rsid w:val="00B63918"/>
    <w:rsid w:val="00B63FDC"/>
    <w:rsid w:val="00B650F4"/>
    <w:rsid w:val="00B65434"/>
    <w:rsid w:val="00B656E0"/>
    <w:rsid w:val="00B65C4E"/>
    <w:rsid w:val="00B65D15"/>
    <w:rsid w:val="00B65D9C"/>
    <w:rsid w:val="00B6623E"/>
    <w:rsid w:val="00B66249"/>
    <w:rsid w:val="00B66948"/>
    <w:rsid w:val="00B66B9B"/>
    <w:rsid w:val="00B66D64"/>
    <w:rsid w:val="00B67297"/>
    <w:rsid w:val="00B67C0F"/>
    <w:rsid w:val="00B704F8"/>
    <w:rsid w:val="00B71EA8"/>
    <w:rsid w:val="00B72BDC"/>
    <w:rsid w:val="00B72E22"/>
    <w:rsid w:val="00B73394"/>
    <w:rsid w:val="00B738F5"/>
    <w:rsid w:val="00B73CD1"/>
    <w:rsid w:val="00B74131"/>
    <w:rsid w:val="00B74F3D"/>
    <w:rsid w:val="00B7566A"/>
    <w:rsid w:val="00B759D1"/>
    <w:rsid w:val="00B75AF0"/>
    <w:rsid w:val="00B75D0C"/>
    <w:rsid w:val="00B76605"/>
    <w:rsid w:val="00B76A91"/>
    <w:rsid w:val="00B77263"/>
    <w:rsid w:val="00B77694"/>
    <w:rsid w:val="00B77947"/>
    <w:rsid w:val="00B77DC7"/>
    <w:rsid w:val="00B8077A"/>
    <w:rsid w:val="00B81007"/>
    <w:rsid w:val="00B8142C"/>
    <w:rsid w:val="00B8147A"/>
    <w:rsid w:val="00B8173D"/>
    <w:rsid w:val="00B82D40"/>
    <w:rsid w:val="00B832E1"/>
    <w:rsid w:val="00B833AE"/>
    <w:rsid w:val="00B837FD"/>
    <w:rsid w:val="00B84213"/>
    <w:rsid w:val="00B84A01"/>
    <w:rsid w:val="00B85737"/>
    <w:rsid w:val="00B85B4F"/>
    <w:rsid w:val="00B85E61"/>
    <w:rsid w:val="00B85E67"/>
    <w:rsid w:val="00B85F68"/>
    <w:rsid w:val="00B86DDF"/>
    <w:rsid w:val="00B86F58"/>
    <w:rsid w:val="00B86FEC"/>
    <w:rsid w:val="00B878C7"/>
    <w:rsid w:val="00B87CB2"/>
    <w:rsid w:val="00B87E28"/>
    <w:rsid w:val="00B91040"/>
    <w:rsid w:val="00B91338"/>
    <w:rsid w:val="00B91621"/>
    <w:rsid w:val="00B918FD"/>
    <w:rsid w:val="00B92226"/>
    <w:rsid w:val="00B925CB"/>
    <w:rsid w:val="00B925FE"/>
    <w:rsid w:val="00B926CF"/>
    <w:rsid w:val="00B92762"/>
    <w:rsid w:val="00B9279A"/>
    <w:rsid w:val="00B928C1"/>
    <w:rsid w:val="00B9373A"/>
    <w:rsid w:val="00B941A8"/>
    <w:rsid w:val="00B94AC1"/>
    <w:rsid w:val="00B94B45"/>
    <w:rsid w:val="00B94E5F"/>
    <w:rsid w:val="00B958AD"/>
    <w:rsid w:val="00B9603C"/>
    <w:rsid w:val="00B96049"/>
    <w:rsid w:val="00B960B2"/>
    <w:rsid w:val="00B9610A"/>
    <w:rsid w:val="00B9636C"/>
    <w:rsid w:val="00B9656B"/>
    <w:rsid w:val="00B96811"/>
    <w:rsid w:val="00B96853"/>
    <w:rsid w:val="00B97304"/>
    <w:rsid w:val="00BA01B1"/>
    <w:rsid w:val="00BA077C"/>
    <w:rsid w:val="00BA08B1"/>
    <w:rsid w:val="00BA0965"/>
    <w:rsid w:val="00BA0A1E"/>
    <w:rsid w:val="00BA0AFB"/>
    <w:rsid w:val="00BA0D5E"/>
    <w:rsid w:val="00BA0F1D"/>
    <w:rsid w:val="00BA26A6"/>
    <w:rsid w:val="00BA2C4C"/>
    <w:rsid w:val="00BA2D57"/>
    <w:rsid w:val="00BA2E04"/>
    <w:rsid w:val="00BA3169"/>
    <w:rsid w:val="00BA37F7"/>
    <w:rsid w:val="00BA3E4C"/>
    <w:rsid w:val="00BA4AEA"/>
    <w:rsid w:val="00BA4D0D"/>
    <w:rsid w:val="00BA5916"/>
    <w:rsid w:val="00BA5C39"/>
    <w:rsid w:val="00BA6750"/>
    <w:rsid w:val="00BA69E8"/>
    <w:rsid w:val="00BA6ED9"/>
    <w:rsid w:val="00BA7B6F"/>
    <w:rsid w:val="00BA7F90"/>
    <w:rsid w:val="00BB0DA5"/>
    <w:rsid w:val="00BB1322"/>
    <w:rsid w:val="00BB15AB"/>
    <w:rsid w:val="00BB18E6"/>
    <w:rsid w:val="00BB1AF6"/>
    <w:rsid w:val="00BB1EC5"/>
    <w:rsid w:val="00BB21C5"/>
    <w:rsid w:val="00BB22DB"/>
    <w:rsid w:val="00BB244C"/>
    <w:rsid w:val="00BB359D"/>
    <w:rsid w:val="00BB3D3D"/>
    <w:rsid w:val="00BB4028"/>
    <w:rsid w:val="00BB4289"/>
    <w:rsid w:val="00BB468F"/>
    <w:rsid w:val="00BB4970"/>
    <w:rsid w:val="00BB4BF6"/>
    <w:rsid w:val="00BB4C65"/>
    <w:rsid w:val="00BB51A1"/>
    <w:rsid w:val="00BB5CC3"/>
    <w:rsid w:val="00BB5E17"/>
    <w:rsid w:val="00BB6153"/>
    <w:rsid w:val="00BB61DB"/>
    <w:rsid w:val="00BB6513"/>
    <w:rsid w:val="00BB70C9"/>
    <w:rsid w:val="00BB72FA"/>
    <w:rsid w:val="00BB734E"/>
    <w:rsid w:val="00BB76E8"/>
    <w:rsid w:val="00BB77C9"/>
    <w:rsid w:val="00BB79FB"/>
    <w:rsid w:val="00BB7F33"/>
    <w:rsid w:val="00BC0382"/>
    <w:rsid w:val="00BC074F"/>
    <w:rsid w:val="00BC0F09"/>
    <w:rsid w:val="00BC14D0"/>
    <w:rsid w:val="00BC152C"/>
    <w:rsid w:val="00BC15DF"/>
    <w:rsid w:val="00BC1E75"/>
    <w:rsid w:val="00BC2F57"/>
    <w:rsid w:val="00BC35AE"/>
    <w:rsid w:val="00BC39D1"/>
    <w:rsid w:val="00BC3E26"/>
    <w:rsid w:val="00BC483D"/>
    <w:rsid w:val="00BC48A0"/>
    <w:rsid w:val="00BC515D"/>
    <w:rsid w:val="00BC5946"/>
    <w:rsid w:val="00BC5EE9"/>
    <w:rsid w:val="00BC61EA"/>
    <w:rsid w:val="00BC6F0F"/>
    <w:rsid w:val="00BC6F23"/>
    <w:rsid w:val="00BC6FB7"/>
    <w:rsid w:val="00BC71A5"/>
    <w:rsid w:val="00BC7590"/>
    <w:rsid w:val="00BC7F9A"/>
    <w:rsid w:val="00BD0BA9"/>
    <w:rsid w:val="00BD265A"/>
    <w:rsid w:val="00BD2E2C"/>
    <w:rsid w:val="00BD351F"/>
    <w:rsid w:val="00BD42BF"/>
    <w:rsid w:val="00BD5648"/>
    <w:rsid w:val="00BD5FB0"/>
    <w:rsid w:val="00BD6809"/>
    <w:rsid w:val="00BD6DBC"/>
    <w:rsid w:val="00BD6E34"/>
    <w:rsid w:val="00BD76EB"/>
    <w:rsid w:val="00BE0383"/>
    <w:rsid w:val="00BE04BD"/>
    <w:rsid w:val="00BE0ACE"/>
    <w:rsid w:val="00BE114A"/>
    <w:rsid w:val="00BE1385"/>
    <w:rsid w:val="00BE1613"/>
    <w:rsid w:val="00BE16D1"/>
    <w:rsid w:val="00BE1865"/>
    <w:rsid w:val="00BE1F12"/>
    <w:rsid w:val="00BE2292"/>
    <w:rsid w:val="00BE2732"/>
    <w:rsid w:val="00BE2CA7"/>
    <w:rsid w:val="00BE2F2A"/>
    <w:rsid w:val="00BE316B"/>
    <w:rsid w:val="00BE3373"/>
    <w:rsid w:val="00BE3B72"/>
    <w:rsid w:val="00BE49FE"/>
    <w:rsid w:val="00BE4CAD"/>
    <w:rsid w:val="00BE5373"/>
    <w:rsid w:val="00BE5578"/>
    <w:rsid w:val="00BE5AAE"/>
    <w:rsid w:val="00BE622A"/>
    <w:rsid w:val="00BE63A8"/>
    <w:rsid w:val="00BE665D"/>
    <w:rsid w:val="00BE6738"/>
    <w:rsid w:val="00BE67A7"/>
    <w:rsid w:val="00BE6922"/>
    <w:rsid w:val="00BE6A6E"/>
    <w:rsid w:val="00BE6FA2"/>
    <w:rsid w:val="00BE766F"/>
    <w:rsid w:val="00BE7697"/>
    <w:rsid w:val="00BE77D9"/>
    <w:rsid w:val="00BE7D78"/>
    <w:rsid w:val="00BF05C0"/>
    <w:rsid w:val="00BF09B6"/>
    <w:rsid w:val="00BF0ED4"/>
    <w:rsid w:val="00BF1095"/>
    <w:rsid w:val="00BF1514"/>
    <w:rsid w:val="00BF1B82"/>
    <w:rsid w:val="00BF1D33"/>
    <w:rsid w:val="00BF2036"/>
    <w:rsid w:val="00BF226E"/>
    <w:rsid w:val="00BF2592"/>
    <w:rsid w:val="00BF279A"/>
    <w:rsid w:val="00BF35D2"/>
    <w:rsid w:val="00BF3F79"/>
    <w:rsid w:val="00BF3FEA"/>
    <w:rsid w:val="00BF4576"/>
    <w:rsid w:val="00BF4774"/>
    <w:rsid w:val="00BF4FDF"/>
    <w:rsid w:val="00BF56C3"/>
    <w:rsid w:val="00BF7791"/>
    <w:rsid w:val="00BF7D45"/>
    <w:rsid w:val="00BF7DB3"/>
    <w:rsid w:val="00C01211"/>
    <w:rsid w:val="00C01234"/>
    <w:rsid w:val="00C014F0"/>
    <w:rsid w:val="00C01811"/>
    <w:rsid w:val="00C01ED4"/>
    <w:rsid w:val="00C02011"/>
    <w:rsid w:val="00C02191"/>
    <w:rsid w:val="00C02727"/>
    <w:rsid w:val="00C032E2"/>
    <w:rsid w:val="00C03594"/>
    <w:rsid w:val="00C0365B"/>
    <w:rsid w:val="00C037C2"/>
    <w:rsid w:val="00C0403B"/>
    <w:rsid w:val="00C04509"/>
    <w:rsid w:val="00C04940"/>
    <w:rsid w:val="00C04C85"/>
    <w:rsid w:val="00C04CCA"/>
    <w:rsid w:val="00C04ED6"/>
    <w:rsid w:val="00C05409"/>
    <w:rsid w:val="00C063A2"/>
    <w:rsid w:val="00C069A5"/>
    <w:rsid w:val="00C06A29"/>
    <w:rsid w:val="00C06CC3"/>
    <w:rsid w:val="00C06E4E"/>
    <w:rsid w:val="00C06F15"/>
    <w:rsid w:val="00C07172"/>
    <w:rsid w:val="00C07318"/>
    <w:rsid w:val="00C07350"/>
    <w:rsid w:val="00C07679"/>
    <w:rsid w:val="00C07E3C"/>
    <w:rsid w:val="00C07EFF"/>
    <w:rsid w:val="00C10231"/>
    <w:rsid w:val="00C105AE"/>
    <w:rsid w:val="00C10A10"/>
    <w:rsid w:val="00C11054"/>
    <w:rsid w:val="00C1146D"/>
    <w:rsid w:val="00C115EF"/>
    <w:rsid w:val="00C1184E"/>
    <w:rsid w:val="00C11DEE"/>
    <w:rsid w:val="00C12928"/>
    <w:rsid w:val="00C12F68"/>
    <w:rsid w:val="00C13051"/>
    <w:rsid w:val="00C13421"/>
    <w:rsid w:val="00C13969"/>
    <w:rsid w:val="00C13D4E"/>
    <w:rsid w:val="00C13FDF"/>
    <w:rsid w:val="00C14410"/>
    <w:rsid w:val="00C1485A"/>
    <w:rsid w:val="00C14B2C"/>
    <w:rsid w:val="00C14F5E"/>
    <w:rsid w:val="00C15239"/>
    <w:rsid w:val="00C152ED"/>
    <w:rsid w:val="00C16016"/>
    <w:rsid w:val="00C16699"/>
    <w:rsid w:val="00C1678D"/>
    <w:rsid w:val="00C16AA1"/>
    <w:rsid w:val="00C16E4D"/>
    <w:rsid w:val="00C171DF"/>
    <w:rsid w:val="00C174A0"/>
    <w:rsid w:val="00C1780F"/>
    <w:rsid w:val="00C17917"/>
    <w:rsid w:val="00C2078A"/>
    <w:rsid w:val="00C2088F"/>
    <w:rsid w:val="00C20DDE"/>
    <w:rsid w:val="00C20EEB"/>
    <w:rsid w:val="00C213F4"/>
    <w:rsid w:val="00C22521"/>
    <w:rsid w:val="00C230A2"/>
    <w:rsid w:val="00C2320F"/>
    <w:rsid w:val="00C2427D"/>
    <w:rsid w:val="00C242D9"/>
    <w:rsid w:val="00C24B4E"/>
    <w:rsid w:val="00C24F85"/>
    <w:rsid w:val="00C2502F"/>
    <w:rsid w:val="00C25164"/>
    <w:rsid w:val="00C2597D"/>
    <w:rsid w:val="00C25A48"/>
    <w:rsid w:val="00C26A2A"/>
    <w:rsid w:val="00C26A32"/>
    <w:rsid w:val="00C26CD5"/>
    <w:rsid w:val="00C277F6"/>
    <w:rsid w:val="00C278BE"/>
    <w:rsid w:val="00C30665"/>
    <w:rsid w:val="00C30DA3"/>
    <w:rsid w:val="00C30EC1"/>
    <w:rsid w:val="00C3173B"/>
    <w:rsid w:val="00C3181B"/>
    <w:rsid w:val="00C31BB5"/>
    <w:rsid w:val="00C32011"/>
    <w:rsid w:val="00C32080"/>
    <w:rsid w:val="00C327FC"/>
    <w:rsid w:val="00C32E6B"/>
    <w:rsid w:val="00C32F29"/>
    <w:rsid w:val="00C33286"/>
    <w:rsid w:val="00C33480"/>
    <w:rsid w:val="00C33735"/>
    <w:rsid w:val="00C33FB9"/>
    <w:rsid w:val="00C34145"/>
    <w:rsid w:val="00C34D7D"/>
    <w:rsid w:val="00C353D9"/>
    <w:rsid w:val="00C35C17"/>
    <w:rsid w:val="00C362E5"/>
    <w:rsid w:val="00C36BDE"/>
    <w:rsid w:val="00C37136"/>
    <w:rsid w:val="00C375C1"/>
    <w:rsid w:val="00C41193"/>
    <w:rsid w:val="00C4185F"/>
    <w:rsid w:val="00C422AC"/>
    <w:rsid w:val="00C422E4"/>
    <w:rsid w:val="00C42313"/>
    <w:rsid w:val="00C427F5"/>
    <w:rsid w:val="00C42A01"/>
    <w:rsid w:val="00C43085"/>
    <w:rsid w:val="00C432EB"/>
    <w:rsid w:val="00C4347F"/>
    <w:rsid w:val="00C43691"/>
    <w:rsid w:val="00C43CC6"/>
    <w:rsid w:val="00C44109"/>
    <w:rsid w:val="00C44566"/>
    <w:rsid w:val="00C446D6"/>
    <w:rsid w:val="00C44CFC"/>
    <w:rsid w:val="00C44FEB"/>
    <w:rsid w:val="00C4514C"/>
    <w:rsid w:val="00C45473"/>
    <w:rsid w:val="00C45696"/>
    <w:rsid w:val="00C4687F"/>
    <w:rsid w:val="00C46E37"/>
    <w:rsid w:val="00C4706C"/>
    <w:rsid w:val="00C470D7"/>
    <w:rsid w:val="00C47957"/>
    <w:rsid w:val="00C47E80"/>
    <w:rsid w:val="00C505A9"/>
    <w:rsid w:val="00C50A92"/>
    <w:rsid w:val="00C50B1F"/>
    <w:rsid w:val="00C50E06"/>
    <w:rsid w:val="00C51D79"/>
    <w:rsid w:val="00C51EF2"/>
    <w:rsid w:val="00C5267B"/>
    <w:rsid w:val="00C52D31"/>
    <w:rsid w:val="00C52E8F"/>
    <w:rsid w:val="00C53C27"/>
    <w:rsid w:val="00C53FEE"/>
    <w:rsid w:val="00C543B2"/>
    <w:rsid w:val="00C544A9"/>
    <w:rsid w:val="00C54C40"/>
    <w:rsid w:val="00C54EFF"/>
    <w:rsid w:val="00C54FFC"/>
    <w:rsid w:val="00C55058"/>
    <w:rsid w:val="00C551A4"/>
    <w:rsid w:val="00C55323"/>
    <w:rsid w:val="00C55A4D"/>
    <w:rsid w:val="00C55CFB"/>
    <w:rsid w:val="00C560A2"/>
    <w:rsid w:val="00C56685"/>
    <w:rsid w:val="00C56CD1"/>
    <w:rsid w:val="00C56ED2"/>
    <w:rsid w:val="00C56F1E"/>
    <w:rsid w:val="00C57135"/>
    <w:rsid w:val="00C572F3"/>
    <w:rsid w:val="00C5752D"/>
    <w:rsid w:val="00C57F24"/>
    <w:rsid w:val="00C60222"/>
    <w:rsid w:val="00C60CBD"/>
    <w:rsid w:val="00C61F1A"/>
    <w:rsid w:val="00C62117"/>
    <w:rsid w:val="00C62367"/>
    <w:rsid w:val="00C627F6"/>
    <w:rsid w:val="00C6287A"/>
    <w:rsid w:val="00C6287F"/>
    <w:rsid w:val="00C62978"/>
    <w:rsid w:val="00C62B1D"/>
    <w:rsid w:val="00C630B1"/>
    <w:rsid w:val="00C6381A"/>
    <w:rsid w:val="00C63F6A"/>
    <w:rsid w:val="00C64843"/>
    <w:rsid w:val="00C64DAF"/>
    <w:rsid w:val="00C657D6"/>
    <w:rsid w:val="00C66889"/>
    <w:rsid w:val="00C67017"/>
    <w:rsid w:val="00C670D6"/>
    <w:rsid w:val="00C67A5B"/>
    <w:rsid w:val="00C70859"/>
    <w:rsid w:val="00C70AE5"/>
    <w:rsid w:val="00C7109E"/>
    <w:rsid w:val="00C71AD0"/>
    <w:rsid w:val="00C71B9F"/>
    <w:rsid w:val="00C72616"/>
    <w:rsid w:val="00C72926"/>
    <w:rsid w:val="00C730D2"/>
    <w:rsid w:val="00C73226"/>
    <w:rsid w:val="00C73E42"/>
    <w:rsid w:val="00C74463"/>
    <w:rsid w:val="00C744AB"/>
    <w:rsid w:val="00C751D3"/>
    <w:rsid w:val="00C76317"/>
    <w:rsid w:val="00C767ED"/>
    <w:rsid w:val="00C774F4"/>
    <w:rsid w:val="00C77D18"/>
    <w:rsid w:val="00C77DE2"/>
    <w:rsid w:val="00C80049"/>
    <w:rsid w:val="00C80081"/>
    <w:rsid w:val="00C803EE"/>
    <w:rsid w:val="00C80A99"/>
    <w:rsid w:val="00C80E50"/>
    <w:rsid w:val="00C81DCC"/>
    <w:rsid w:val="00C82874"/>
    <w:rsid w:val="00C82B93"/>
    <w:rsid w:val="00C82D4D"/>
    <w:rsid w:val="00C82F62"/>
    <w:rsid w:val="00C83453"/>
    <w:rsid w:val="00C83A2C"/>
    <w:rsid w:val="00C83B8D"/>
    <w:rsid w:val="00C842AA"/>
    <w:rsid w:val="00C846C3"/>
    <w:rsid w:val="00C84B5F"/>
    <w:rsid w:val="00C84BA5"/>
    <w:rsid w:val="00C84D84"/>
    <w:rsid w:val="00C85981"/>
    <w:rsid w:val="00C85F49"/>
    <w:rsid w:val="00C8620A"/>
    <w:rsid w:val="00C8626C"/>
    <w:rsid w:val="00C86503"/>
    <w:rsid w:val="00C870E3"/>
    <w:rsid w:val="00C87483"/>
    <w:rsid w:val="00C87919"/>
    <w:rsid w:val="00C8793F"/>
    <w:rsid w:val="00C87DC5"/>
    <w:rsid w:val="00C9021F"/>
    <w:rsid w:val="00C904E9"/>
    <w:rsid w:val="00C90919"/>
    <w:rsid w:val="00C90AA8"/>
    <w:rsid w:val="00C91120"/>
    <w:rsid w:val="00C91577"/>
    <w:rsid w:val="00C92501"/>
    <w:rsid w:val="00C92A85"/>
    <w:rsid w:val="00C931E6"/>
    <w:rsid w:val="00C93571"/>
    <w:rsid w:val="00C93C51"/>
    <w:rsid w:val="00C9460C"/>
    <w:rsid w:val="00C9467A"/>
    <w:rsid w:val="00C94D6C"/>
    <w:rsid w:val="00C954D7"/>
    <w:rsid w:val="00C95FA8"/>
    <w:rsid w:val="00C96DFF"/>
    <w:rsid w:val="00C97317"/>
    <w:rsid w:val="00C974F4"/>
    <w:rsid w:val="00C97600"/>
    <w:rsid w:val="00C976D9"/>
    <w:rsid w:val="00C97CCE"/>
    <w:rsid w:val="00C97F9B"/>
    <w:rsid w:val="00CA0062"/>
    <w:rsid w:val="00CA00CD"/>
    <w:rsid w:val="00CA0186"/>
    <w:rsid w:val="00CA1087"/>
    <w:rsid w:val="00CA1942"/>
    <w:rsid w:val="00CA1F8F"/>
    <w:rsid w:val="00CA261A"/>
    <w:rsid w:val="00CA2DB9"/>
    <w:rsid w:val="00CA3A0C"/>
    <w:rsid w:val="00CA49BA"/>
    <w:rsid w:val="00CA4B7B"/>
    <w:rsid w:val="00CA4D8C"/>
    <w:rsid w:val="00CA5141"/>
    <w:rsid w:val="00CA658C"/>
    <w:rsid w:val="00CA6673"/>
    <w:rsid w:val="00CA6B33"/>
    <w:rsid w:val="00CA71B4"/>
    <w:rsid w:val="00CA738D"/>
    <w:rsid w:val="00CA74E9"/>
    <w:rsid w:val="00CA7620"/>
    <w:rsid w:val="00CB07F8"/>
    <w:rsid w:val="00CB13AC"/>
    <w:rsid w:val="00CB1547"/>
    <w:rsid w:val="00CB20E7"/>
    <w:rsid w:val="00CB2256"/>
    <w:rsid w:val="00CB22E0"/>
    <w:rsid w:val="00CB26DE"/>
    <w:rsid w:val="00CB26E4"/>
    <w:rsid w:val="00CB41BA"/>
    <w:rsid w:val="00CB423F"/>
    <w:rsid w:val="00CB471C"/>
    <w:rsid w:val="00CB4CCB"/>
    <w:rsid w:val="00CB53BC"/>
    <w:rsid w:val="00CB58D2"/>
    <w:rsid w:val="00CB6E09"/>
    <w:rsid w:val="00CB705C"/>
    <w:rsid w:val="00CB7245"/>
    <w:rsid w:val="00CB7711"/>
    <w:rsid w:val="00CB7B5C"/>
    <w:rsid w:val="00CB7E72"/>
    <w:rsid w:val="00CC0252"/>
    <w:rsid w:val="00CC0A4E"/>
    <w:rsid w:val="00CC1100"/>
    <w:rsid w:val="00CC1D54"/>
    <w:rsid w:val="00CC1F49"/>
    <w:rsid w:val="00CC2321"/>
    <w:rsid w:val="00CC26E2"/>
    <w:rsid w:val="00CC29D1"/>
    <w:rsid w:val="00CC2A67"/>
    <w:rsid w:val="00CC2FE0"/>
    <w:rsid w:val="00CC3004"/>
    <w:rsid w:val="00CC33F0"/>
    <w:rsid w:val="00CC3491"/>
    <w:rsid w:val="00CC591C"/>
    <w:rsid w:val="00CC5A58"/>
    <w:rsid w:val="00CC6735"/>
    <w:rsid w:val="00CC7386"/>
    <w:rsid w:val="00CC7CA9"/>
    <w:rsid w:val="00CC7FB3"/>
    <w:rsid w:val="00CD082E"/>
    <w:rsid w:val="00CD0A70"/>
    <w:rsid w:val="00CD0E16"/>
    <w:rsid w:val="00CD120F"/>
    <w:rsid w:val="00CD1746"/>
    <w:rsid w:val="00CD232F"/>
    <w:rsid w:val="00CD26A2"/>
    <w:rsid w:val="00CD2830"/>
    <w:rsid w:val="00CD3069"/>
    <w:rsid w:val="00CD3643"/>
    <w:rsid w:val="00CD3EBC"/>
    <w:rsid w:val="00CD4006"/>
    <w:rsid w:val="00CD45E8"/>
    <w:rsid w:val="00CD502D"/>
    <w:rsid w:val="00CD5EDB"/>
    <w:rsid w:val="00CD5F9B"/>
    <w:rsid w:val="00CD683C"/>
    <w:rsid w:val="00CD699D"/>
    <w:rsid w:val="00CD6ABC"/>
    <w:rsid w:val="00CD6AF1"/>
    <w:rsid w:val="00CD6F47"/>
    <w:rsid w:val="00CD7723"/>
    <w:rsid w:val="00CD7EDD"/>
    <w:rsid w:val="00CE0356"/>
    <w:rsid w:val="00CE0BDC"/>
    <w:rsid w:val="00CE0CB8"/>
    <w:rsid w:val="00CE0CD6"/>
    <w:rsid w:val="00CE119B"/>
    <w:rsid w:val="00CE154A"/>
    <w:rsid w:val="00CE15A0"/>
    <w:rsid w:val="00CE17C3"/>
    <w:rsid w:val="00CE25AF"/>
    <w:rsid w:val="00CE27F4"/>
    <w:rsid w:val="00CE28AE"/>
    <w:rsid w:val="00CE3014"/>
    <w:rsid w:val="00CE354A"/>
    <w:rsid w:val="00CE3940"/>
    <w:rsid w:val="00CE3976"/>
    <w:rsid w:val="00CE3BC3"/>
    <w:rsid w:val="00CE3C40"/>
    <w:rsid w:val="00CE3C43"/>
    <w:rsid w:val="00CE3CFB"/>
    <w:rsid w:val="00CE4D07"/>
    <w:rsid w:val="00CE515D"/>
    <w:rsid w:val="00CE5D6A"/>
    <w:rsid w:val="00CE6522"/>
    <w:rsid w:val="00CE654D"/>
    <w:rsid w:val="00CE67C2"/>
    <w:rsid w:val="00CE68C3"/>
    <w:rsid w:val="00CE6B91"/>
    <w:rsid w:val="00CE77C7"/>
    <w:rsid w:val="00CE7C86"/>
    <w:rsid w:val="00CE7DCB"/>
    <w:rsid w:val="00CF06D6"/>
    <w:rsid w:val="00CF07B3"/>
    <w:rsid w:val="00CF0972"/>
    <w:rsid w:val="00CF17DA"/>
    <w:rsid w:val="00CF1FEB"/>
    <w:rsid w:val="00CF20BF"/>
    <w:rsid w:val="00CF24CB"/>
    <w:rsid w:val="00CF24E9"/>
    <w:rsid w:val="00CF2673"/>
    <w:rsid w:val="00CF2A15"/>
    <w:rsid w:val="00CF2DFE"/>
    <w:rsid w:val="00CF3031"/>
    <w:rsid w:val="00CF33B1"/>
    <w:rsid w:val="00CF35E1"/>
    <w:rsid w:val="00CF3D43"/>
    <w:rsid w:val="00CF3F95"/>
    <w:rsid w:val="00CF4477"/>
    <w:rsid w:val="00CF491D"/>
    <w:rsid w:val="00CF4F08"/>
    <w:rsid w:val="00CF4FD4"/>
    <w:rsid w:val="00CF51E0"/>
    <w:rsid w:val="00CF5CD9"/>
    <w:rsid w:val="00CF6EEA"/>
    <w:rsid w:val="00CF7232"/>
    <w:rsid w:val="00CF7B71"/>
    <w:rsid w:val="00D00696"/>
    <w:rsid w:val="00D01209"/>
    <w:rsid w:val="00D0150A"/>
    <w:rsid w:val="00D02E33"/>
    <w:rsid w:val="00D02EE3"/>
    <w:rsid w:val="00D030ED"/>
    <w:rsid w:val="00D0356C"/>
    <w:rsid w:val="00D039C7"/>
    <w:rsid w:val="00D03E44"/>
    <w:rsid w:val="00D0460A"/>
    <w:rsid w:val="00D04868"/>
    <w:rsid w:val="00D04F27"/>
    <w:rsid w:val="00D064B0"/>
    <w:rsid w:val="00D06A89"/>
    <w:rsid w:val="00D06BC2"/>
    <w:rsid w:val="00D06FD7"/>
    <w:rsid w:val="00D07030"/>
    <w:rsid w:val="00D07915"/>
    <w:rsid w:val="00D07F04"/>
    <w:rsid w:val="00D104B2"/>
    <w:rsid w:val="00D107D4"/>
    <w:rsid w:val="00D10913"/>
    <w:rsid w:val="00D111C9"/>
    <w:rsid w:val="00D12622"/>
    <w:rsid w:val="00D129C1"/>
    <w:rsid w:val="00D12AAC"/>
    <w:rsid w:val="00D12DFD"/>
    <w:rsid w:val="00D13208"/>
    <w:rsid w:val="00D13BAC"/>
    <w:rsid w:val="00D13C31"/>
    <w:rsid w:val="00D147BC"/>
    <w:rsid w:val="00D1523A"/>
    <w:rsid w:val="00D154E8"/>
    <w:rsid w:val="00D161FA"/>
    <w:rsid w:val="00D16257"/>
    <w:rsid w:val="00D167BB"/>
    <w:rsid w:val="00D168E1"/>
    <w:rsid w:val="00D16C25"/>
    <w:rsid w:val="00D20B51"/>
    <w:rsid w:val="00D2232C"/>
    <w:rsid w:val="00D229DC"/>
    <w:rsid w:val="00D22B4C"/>
    <w:rsid w:val="00D22D84"/>
    <w:rsid w:val="00D237BE"/>
    <w:rsid w:val="00D24121"/>
    <w:rsid w:val="00D25FC7"/>
    <w:rsid w:val="00D27452"/>
    <w:rsid w:val="00D2757F"/>
    <w:rsid w:val="00D27895"/>
    <w:rsid w:val="00D30328"/>
    <w:rsid w:val="00D30DA0"/>
    <w:rsid w:val="00D310D6"/>
    <w:rsid w:val="00D323D4"/>
    <w:rsid w:val="00D32626"/>
    <w:rsid w:val="00D3433B"/>
    <w:rsid w:val="00D34C84"/>
    <w:rsid w:val="00D351B2"/>
    <w:rsid w:val="00D356B1"/>
    <w:rsid w:val="00D35ECB"/>
    <w:rsid w:val="00D35F44"/>
    <w:rsid w:val="00D36073"/>
    <w:rsid w:val="00D36364"/>
    <w:rsid w:val="00D367A3"/>
    <w:rsid w:val="00D36A2E"/>
    <w:rsid w:val="00D36EFE"/>
    <w:rsid w:val="00D36FD2"/>
    <w:rsid w:val="00D3714B"/>
    <w:rsid w:val="00D3761E"/>
    <w:rsid w:val="00D37634"/>
    <w:rsid w:val="00D37A8C"/>
    <w:rsid w:val="00D37CD4"/>
    <w:rsid w:val="00D37EAF"/>
    <w:rsid w:val="00D37F4F"/>
    <w:rsid w:val="00D403FA"/>
    <w:rsid w:val="00D416A2"/>
    <w:rsid w:val="00D41C6D"/>
    <w:rsid w:val="00D41CD4"/>
    <w:rsid w:val="00D4238E"/>
    <w:rsid w:val="00D42DBC"/>
    <w:rsid w:val="00D430DC"/>
    <w:rsid w:val="00D43410"/>
    <w:rsid w:val="00D43581"/>
    <w:rsid w:val="00D43669"/>
    <w:rsid w:val="00D43E67"/>
    <w:rsid w:val="00D44A04"/>
    <w:rsid w:val="00D44D50"/>
    <w:rsid w:val="00D451AB"/>
    <w:rsid w:val="00D45292"/>
    <w:rsid w:val="00D4529A"/>
    <w:rsid w:val="00D4561F"/>
    <w:rsid w:val="00D464D5"/>
    <w:rsid w:val="00D46796"/>
    <w:rsid w:val="00D46D03"/>
    <w:rsid w:val="00D46DC5"/>
    <w:rsid w:val="00D47038"/>
    <w:rsid w:val="00D4750F"/>
    <w:rsid w:val="00D47567"/>
    <w:rsid w:val="00D47677"/>
    <w:rsid w:val="00D47A2F"/>
    <w:rsid w:val="00D47F9D"/>
    <w:rsid w:val="00D50663"/>
    <w:rsid w:val="00D50CAE"/>
    <w:rsid w:val="00D514F0"/>
    <w:rsid w:val="00D516A9"/>
    <w:rsid w:val="00D52088"/>
    <w:rsid w:val="00D52DFF"/>
    <w:rsid w:val="00D5315A"/>
    <w:rsid w:val="00D53DF9"/>
    <w:rsid w:val="00D544A9"/>
    <w:rsid w:val="00D54EF2"/>
    <w:rsid w:val="00D55346"/>
    <w:rsid w:val="00D55374"/>
    <w:rsid w:val="00D554DD"/>
    <w:rsid w:val="00D556F4"/>
    <w:rsid w:val="00D56294"/>
    <w:rsid w:val="00D563A2"/>
    <w:rsid w:val="00D5678C"/>
    <w:rsid w:val="00D57842"/>
    <w:rsid w:val="00D57E8F"/>
    <w:rsid w:val="00D6007F"/>
    <w:rsid w:val="00D60119"/>
    <w:rsid w:val="00D602B9"/>
    <w:rsid w:val="00D60444"/>
    <w:rsid w:val="00D605EE"/>
    <w:rsid w:val="00D60968"/>
    <w:rsid w:val="00D616EC"/>
    <w:rsid w:val="00D61A33"/>
    <w:rsid w:val="00D621B0"/>
    <w:rsid w:val="00D628E4"/>
    <w:rsid w:val="00D62FE5"/>
    <w:rsid w:val="00D6309F"/>
    <w:rsid w:val="00D63175"/>
    <w:rsid w:val="00D634CF"/>
    <w:rsid w:val="00D635D1"/>
    <w:rsid w:val="00D63631"/>
    <w:rsid w:val="00D63716"/>
    <w:rsid w:val="00D64094"/>
    <w:rsid w:val="00D6496B"/>
    <w:rsid w:val="00D64D4A"/>
    <w:rsid w:val="00D65AD2"/>
    <w:rsid w:val="00D65E94"/>
    <w:rsid w:val="00D6686A"/>
    <w:rsid w:val="00D67618"/>
    <w:rsid w:val="00D67B33"/>
    <w:rsid w:val="00D67FF1"/>
    <w:rsid w:val="00D706DF"/>
    <w:rsid w:val="00D712A1"/>
    <w:rsid w:val="00D714D2"/>
    <w:rsid w:val="00D71C4F"/>
    <w:rsid w:val="00D72F86"/>
    <w:rsid w:val="00D7301A"/>
    <w:rsid w:val="00D7409D"/>
    <w:rsid w:val="00D744B0"/>
    <w:rsid w:val="00D74963"/>
    <w:rsid w:val="00D74DA9"/>
    <w:rsid w:val="00D758D8"/>
    <w:rsid w:val="00D75ED3"/>
    <w:rsid w:val="00D76400"/>
    <w:rsid w:val="00D769EB"/>
    <w:rsid w:val="00D76B82"/>
    <w:rsid w:val="00D770C9"/>
    <w:rsid w:val="00D770CD"/>
    <w:rsid w:val="00D7781B"/>
    <w:rsid w:val="00D77CBB"/>
    <w:rsid w:val="00D800D4"/>
    <w:rsid w:val="00D804A6"/>
    <w:rsid w:val="00D80619"/>
    <w:rsid w:val="00D80AE2"/>
    <w:rsid w:val="00D80B3C"/>
    <w:rsid w:val="00D80D15"/>
    <w:rsid w:val="00D80EF8"/>
    <w:rsid w:val="00D8101E"/>
    <w:rsid w:val="00D821A4"/>
    <w:rsid w:val="00D828E1"/>
    <w:rsid w:val="00D83383"/>
    <w:rsid w:val="00D83387"/>
    <w:rsid w:val="00D833EC"/>
    <w:rsid w:val="00D8342F"/>
    <w:rsid w:val="00D8360E"/>
    <w:rsid w:val="00D8361B"/>
    <w:rsid w:val="00D84291"/>
    <w:rsid w:val="00D8434F"/>
    <w:rsid w:val="00D84383"/>
    <w:rsid w:val="00D84CD7"/>
    <w:rsid w:val="00D8515C"/>
    <w:rsid w:val="00D852C3"/>
    <w:rsid w:val="00D85406"/>
    <w:rsid w:val="00D856DD"/>
    <w:rsid w:val="00D866B2"/>
    <w:rsid w:val="00D86829"/>
    <w:rsid w:val="00D8757B"/>
    <w:rsid w:val="00D87882"/>
    <w:rsid w:val="00D879BA"/>
    <w:rsid w:val="00D87E12"/>
    <w:rsid w:val="00D907EE"/>
    <w:rsid w:val="00D90A4D"/>
    <w:rsid w:val="00D90B95"/>
    <w:rsid w:val="00D912A6"/>
    <w:rsid w:val="00D921D1"/>
    <w:rsid w:val="00D93DB7"/>
    <w:rsid w:val="00D93EAB"/>
    <w:rsid w:val="00D9486F"/>
    <w:rsid w:val="00D94A1D"/>
    <w:rsid w:val="00D94D8B"/>
    <w:rsid w:val="00D94ED8"/>
    <w:rsid w:val="00D94FF6"/>
    <w:rsid w:val="00D9515C"/>
    <w:rsid w:val="00D95D60"/>
    <w:rsid w:val="00D95FD8"/>
    <w:rsid w:val="00D966FF"/>
    <w:rsid w:val="00D96828"/>
    <w:rsid w:val="00D96D69"/>
    <w:rsid w:val="00D96FBB"/>
    <w:rsid w:val="00D97195"/>
    <w:rsid w:val="00D97D33"/>
    <w:rsid w:val="00DA0664"/>
    <w:rsid w:val="00DA0C18"/>
    <w:rsid w:val="00DA12DC"/>
    <w:rsid w:val="00DA13BE"/>
    <w:rsid w:val="00DA167E"/>
    <w:rsid w:val="00DA1D11"/>
    <w:rsid w:val="00DA27A0"/>
    <w:rsid w:val="00DA28AD"/>
    <w:rsid w:val="00DA2940"/>
    <w:rsid w:val="00DA2DF1"/>
    <w:rsid w:val="00DA4D09"/>
    <w:rsid w:val="00DA4D97"/>
    <w:rsid w:val="00DA4F63"/>
    <w:rsid w:val="00DA5A1A"/>
    <w:rsid w:val="00DA5EF7"/>
    <w:rsid w:val="00DA698B"/>
    <w:rsid w:val="00DA6AC2"/>
    <w:rsid w:val="00DA6CAC"/>
    <w:rsid w:val="00DA6CFF"/>
    <w:rsid w:val="00DA6DD2"/>
    <w:rsid w:val="00DA725E"/>
    <w:rsid w:val="00DA79D4"/>
    <w:rsid w:val="00DA7B6A"/>
    <w:rsid w:val="00DA7D4C"/>
    <w:rsid w:val="00DA7F49"/>
    <w:rsid w:val="00DB0847"/>
    <w:rsid w:val="00DB11EA"/>
    <w:rsid w:val="00DB2191"/>
    <w:rsid w:val="00DB223E"/>
    <w:rsid w:val="00DB2D6D"/>
    <w:rsid w:val="00DB35A2"/>
    <w:rsid w:val="00DB35E3"/>
    <w:rsid w:val="00DB3F7B"/>
    <w:rsid w:val="00DB4A2F"/>
    <w:rsid w:val="00DB5B20"/>
    <w:rsid w:val="00DB5B57"/>
    <w:rsid w:val="00DB5BB9"/>
    <w:rsid w:val="00DB5DE3"/>
    <w:rsid w:val="00DB659F"/>
    <w:rsid w:val="00DB65C0"/>
    <w:rsid w:val="00DB6E41"/>
    <w:rsid w:val="00DB731A"/>
    <w:rsid w:val="00DB7A46"/>
    <w:rsid w:val="00DB7FB5"/>
    <w:rsid w:val="00DC0808"/>
    <w:rsid w:val="00DC0CCC"/>
    <w:rsid w:val="00DC0EF5"/>
    <w:rsid w:val="00DC1100"/>
    <w:rsid w:val="00DC149B"/>
    <w:rsid w:val="00DC1567"/>
    <w:rsid w:val="00DC1597"/>
    <w:rsid w:val="00DC159F"/>
    <w:rsid w:val="00DC1640"/>
    <w:rsid w:val="00DC1AD7"/>
    <w:rsid w:val="00DC23F4"/>
    <w:rsid w:val="00DC28B4"/>
    <w:rsid w:val="00DC2F29"/>
    <w:rsid w:val="00DC2FCC"/>
    <w:rsid w:val="00DC3AA9"/>
    <w:rsid w:val="00DC3CC8"/>
    <w:rsid w:val="00DC487B"/>
    <w:rsid w:val="00DC49D2"/>
    <w:rsid w:val="00DC5709"/>
    <w:rsid w:val="00DC5AF0"/>
    <w:rsid w:val="00DC6A18"/>
    <w:rsid w:val="00DC7548"/>
    <w:rsid w:val="00DC7C51"/>
    <w:rsid w:val="00DD02A5"/>
    <w:rsid w:val="00DD0478"/>
    <w:rsid w:val="00DD0900"/>
    <w:rsid w:val="00DD09D9"/>
    <w:rsid w:val="00DD0A44"/>
    <w:rsid w:val="00DD0DBD"/>
    <w:rsid w:val="00DD125C"/>
    <w:rsid w:val="00DD23BE"/>
    <w:rsid w:val="00DD2B82"/>
    <w:rsid w:val="00DD2DEA"/>
    <w:rsid w:val="00DD2EAC"/>
    <w:rsid w:val="00DD3270"/>
    <w:rsid w:val="00DD3D80"/>
    <w:rsid w:val="00DD3E9E"/>
    <w:rsid w:val="00DD456D"/>
    <w:rsid w:val="00DD5623"/>
    <w:rsid w:val="00DD57C3"/>
    <w:rsid w:val="00DD5B2B"/>
    <w:rsid w:val="00DD5CEF"/>
    <w:rsid w:val="00DD6117"/>
    <w:rsid w:val="00DD6134"/>
    <w:rsid w:val="00DD66DA"/>
    <w:rsid w:val="00DD690F"/>
    <w:rsid w:val="00DD6EC5"/>
    <w:rsid w:val="00DD72DE"/>
    <w:rsid w:val="00DD79C6"/>
    <w:rsid w:val="00DD7AC6"/>
    <w:rsid w:val="00DD7EDD"/>
    <w:rsid w:val="00DD7F92"/>
    <w:rsid w:val="00DE0522"/>
    <w:rsid w:val="00DE0C5F"/>
    <w:rsid w:val="00DE0C71"/>
    <w:rsid w:val="00DE0FAD"/>
    <w:rsid w:val="00DE136E"/>
    <w:rsid w:val="00DE15F9"/>
    <w:rsid w:val="00DE1629"/>
    <w:rsid w:val="00DE16FA"/>
    <w:rsid w:val="00DE1808"/>
    <w:rsid w:val="00DE1897"/>
    <w:rsid w:val="00DE1E9F"/>
    <w:rsid w:val="00DE29D6"/>
    <w:rsid w:val="00DE37C1"/>
    <w:rsid w:val="00DE3840"/>
    <w:rsid w:val="00DE3853"/>
    <w:rsid w:val="00DE3D97"/>
    <w:rsid w:val="00DE405F"/>
    <w:rsid w:val="00DE4931"/>
    <w:rsid w:val="00DE4A69"/>
    <w:rsid w:val="00DE4CAF"/>
    <w:rsid w:val="00DE56C7"/>
    <w:rsid w:val="00DE5841"/>
    <w:rsid w:val="00DE59F0"/>
    <w:rsid w:val="00DE5CC1"/>
    <w:rsid w:val="00DE62E2"/>
    <w:rsid w:val="00DE65EA"/>
    <w:rsid w:val="00DE6FF4"/>
    <w:rsid w:val="00DF0285"/>
    <w:rsid w:val="00DF0355"/>
    <w:rsid w:val="00DF03C8"/>
    <w:rsid w:val="00DF0E0A"/>
    <w:rsid w:val="00DF11C6"/>
    <w:rsid w:val="00DF1328"/>
    <w:rsid w:val="00DF1F1D"/>
    <w:rsid w:val="00DF20E9"/>
    <w:rsid w:val="00DF22C8"/>
    <w:rsid w:val="00DF23A9"/>
    <w:rsid w:val="00DF2948"/>
    <w:rsid w:val="00DF29A7"/>
    <w:rsid w:val="00DF30E0"/>
    <w:rsid w:val="00DF3403"/>
    <w:rsid w:val="00DF38F6"/>
    <w:rsid w:val="00DF3D7B"/>
    <w:rsid w:val="00DF43A7"/>
    <w:rsid w:val="00DF44CF"/>
    <w:rsid w:val="00DF44E0"/>
    <w:rsid w:val="00DF6400"/>
    <w:rsid w:val="00DF64E4"/>
    <w:rsid w:val="00DF6E6F"/>
    <w:rsid w:val="00DF75B3"/>
    <w:rsid w:val="00DF795E"/>
    <w:rsid w:val="00DF7A34"/>
    <w:rsid w:val="00E003E2"/>
    <w:rsid w:val="00E008C9"/>
    <w:rsid w:val="00E00B55"/>
    <w:rsid w:val="00E00FBD"/>
    <w:rsid w:val="00E01AB7"/>
    <w:rsid w:val="00E01B21"/>
    <w:rsid w:val="00E020EC"/>
    <w:rsid w:val="00E021E0"/>
    <w:rsid w:val="00E022ED"/>
    <w:rsid w:val="00E0264D"/>
    <w:rsid w:val="00E035B5"/>
    <w:rsid w:val="00E037A0"/>
    <w:rsid w:val="00E03D19"/>
    <w:rsid w:val="00E043EE"/>
    <w:rsid w:val="00E04438"/>
    <w:rsid w:val="00E0463B"/>
    <w:rsid w:val="00E04ACE"/>
    <w:rsid w:val="00E04BAD"/>
    <w:rsid w:val="00E04E3B"/>
    <w:rsid w:val="00E05614"/>
    <w:rsid w:val="00E057D9"/>
    <w:rsid w:val="00E05B61"/>
    <w:rsid w:val="00E06BF6"/>
    <w:rsid w:val="00E06CDA"/>
    <w:rsid w:val="00E06D8A"/>
    <w:rsid w:val="00E073F8"/>
    <w:rsid w:val="00E07FC1"/>
    <w:rsid w:val="00E10034"/>
    <w:rsid w:val="00E103F2"/>
    <w:rsid w:val="00E106FF"/>
    <w:rsid w:val="00E108BA"/>
    <w:rsid w:val="00E109DF"/>
    <w:rsid w:val="00E122EE"/>
    <w:rsid w:val="00E12A91"/>
    <w:rsid w:val="00E12BF1"/>
    <w:rsid w:val="00E13913"/>
    <w:rsid w:val="00E13AAB"/>
    <w:rsid w:val="00E13D15"/>
    <w:rsid w:val="00E14ABF"/>
    <w:rsid w:val="00E159A8"/>
    <w:rsid w:val="00E1671C"/>
    <w:rsid w:val="00E17A15"/>
    <w:rsid w:val="00E200F8"/>
    <w:rsid w:val="00E20815"/>
    <w:rsid w:val="00E20F63"/>
    <w:rsid w:val="00E21BBD"/>
    <w:rsid w:val="00E21CAB"/>
    <w:rsid w:val="00E22151"/>
    <w:rsid w:val="00E22DD1"/>
    <w:rsid w:val="00E22F96"/>
    <w:rsid w:val="00E236CC"/>
    <w:rsid w:val="00E23832"/>
    <w:rsid w:val="00E251C4"/>
    <w:rsid w:val="00E25209"/>
    <w:rsid w:val="00E2545B"/>
    <w:rsid w:val="00E25558"/>
    <w:rsid w:val="00E262A5"/>
    <w:rsid w:val="00E26481"/>
    <w:rsid w:val="00E265DD"/>
    <w:rsid w:val="00E2676E"/>
    <w:rsid w:val="00E26861"/>
    <w:rsid w:val="00E27097"/>
    <w:rsid w:val="00E273F8"/>
    <w:rsid w:val="00E275F7"/>
    <w:rsid w:val="00E27B99"/>
    <w:rsid w:val="00E307E1"/>
    <w:rsid w:val="00E30B8C"/>
    <w:rsid w:val="00E30DDD"/>
    <w:rsid w:val="00E30E5E"/>
    <w:rsid w:val="00E3173C"/>
    <w:rsid w:val="00E318B4"/>
    <w:rsid w:val="00E31CC5"/>
    <w:rsid w:val="00E31F60"/>
    <w:rsid w:val="00E3249C"/>
    <w:rsid w:val="00E32965"/>
    <w:rsid w:val="00E32A35"/>
    <w:rsid w:val="00E32CFD"/>
    <w:rsid w:val="00E3353E"/>
    <w:rsid w:val="00E33607"/>
    <w:rsid w:val="00E33736"/>
    <w:rsid w:val="00E34CB4"/>
    <w:rsid w:val="00E35C44"/>
    <w:rsid w:val="00E35C5B"/>
    <w:rsid w:val="00E3603E"/>
    <w:rsid w:val="00E361CC"/>
    <w:rsid w:val="00E3646D"/>
    <w:rsid w:val="00E36B39"/>
    <w:rsid w:val="00E36FB7"/>
    <w:rsid w:val="00E3715C"/>
    <w:rsid w:val="00E37184"/>
    <w:rsid w:val="00E37C66"/>
    <w:rsid w:val="00E4016A"/>
    <w:rsid w:val="00E401E9"/>
    <w:rsid w:val="00E403F9"/>
    <w:rsid w:val="00E4095B"/>
    <w:rsid w:val="00E40B00"/>
    <w:rsid w:val="00E41127"/>
    <w:rsid w:val="00E4128D"/>
    <w:rsid w:val="00E432B7"/>
    <w:rsid w:val="00E437C2"/>
    <w:rsid w:val="00E43F34"/>
    <w:rsid w:val="00E44CA7"/>
    <w:rsid w:val="00E4574F"/>
    <w:rsid w:val="00E457B3"/>
    <w:rsid w:val="00E4635A"/>
    <w:rsid w:val="00E4639F"/>
    <w:rsid w:val="00E46509"/>
    <w:rsid w:val="00E4731F"/>
    <w:rsid w:val="00E47C1A"/>
    <w:rsid w:val="00E50AB5"/>
    <w:rsid w:val="00E50C1C"/>
    <w:rsid w:val="00E50C79"/>
    <w:rsid w:val="00E50D11"/>
    <w:rsid w:val="00E50F96"/>
    <w:rsid w:val="00E5159E"/>
    <w:rsid w:val="00E51C7D"/>
    <w:rsid w:val="00E51D28"/>
    <w:rsid w:val="00E51DD7"/>
    <w:rsid w:val="00E51F4F"/>
    <w:rsid w:val="00E521E2"/>
    <w:rsid w:val="00E5220A"/>
    <w:rsid w:val="00E52A55"/>
    <w:rsid w:val="00E52CF6"/>
    <w:rsid w:val="00E52F5D"/>
    <w:rsid w:val="00E5304D"/>
    <w:rsid w:val="00E53057"/>
    <w:rsid w:val="00E532C6"/>
    <w:rsid w:val="00E540AC"/>
    <w:rsid w:val="00E54440"/>
    <w:rsid w:val="00E54D0B"/>
    <w:rsid w:val="00E5558A"/>
    <w:rsid w:val="00E55EF3"/>
    <w:rsid w:val="00E560EF"/>
    <w:rsid w:val="00E56933"/>
    <w:rsid w:val="00E56B18"/>
    <w:rsid w:val="00E56ECE"/>
    <w:rsid w:val="00E5791D"/>
    <w:rsid w:val="00E600A4"/>
    <w:rsid w:val="00E6038D"/>
    <w:rsid w:val="00E60919"/>
    <w:rsid w:val="00E6117B"/>
    <w:rsid w:val="00E61AC0"/>
    <w:rsid w:val="00E61B06"/>
    <w:rsid w:val="00E625E0"/>
    <w:rsid w:val="00E63BF6"/>
    <w:rsid w:val="00E652A1"/>
    <w:rsid w:val="00E65EAE"/>
    <w:rsid w:val="00E65F05"/>
    <w:rsid w:val="00E65F52"/>
    <w:rsid w:val="00E668F3"/>
    <w:rsid w:val="00E66E80"/>
    <w:rsid w:val="00E66FD2"/>
    <w:rsid w:val="00E6731C"/>
    <w:rsid w:val="00E678B0"/>
    <w:rsid w:val="00E701C5"/>
    <w:rsid w:val="00E702BF"/>
    <w:rsid w:val="00E70321"/>
    <w:rsid w:val="00E70484"/>
    <w:rsid w:val="00E714D6"/>
    <w:rsid w:val="00E71AB8"/>
    <w:rsid w:val="00E72FE7"/>
    <w:rsid w:val="00E7302A"/>
    <w:rsid w:val="00E73215"/>
    <w:rsid w:val="00E73E5C"/>
    <w:rsid w:val="00E73FE5"/>
    <w:rsid w:val="00E74920"/>
    <w:rsid w:val="00E7495A"/>
    <w:rsid w:val="00E74A1F"/>
    <w:rsid w:val="00E74F3D"/>
    <w:rsid w:val="00E75153"/>
    <w:rsid w:val="00E755CF"/>
    <w:rsid w:val="00E7586D"/>
    <w:rsid w:val="00E75A67"/>
    <w:rsid w:val="00E75C8C"/>
    <w:rsid w:val="00E75FA9"/>
    <w:rsid w:val="00E766DA"/>
    <w:rsid w:val="00E77A3D"/>
    <w:rsid w:val="00E77E8A"/>
    <w:rsid w:val="00E801C4"/>
    <w:rsid w:val="00E8062B"/>
    <w:rsid w:val="00E80C33"/>
    <w:rsid w:val="00E80C4E"/>
    <w:rsid w:val="00E80C84"/>
    <w:rsid w:val="00E80DEC"/>
    <w:rsid w:val="00E813B5"/>
    <w:rsid w:val="00E828FF"/>
    <w:rsid w:val="00E8291A"/>
    <w:rsid w:val="00E82BE8"/>
    <w:rsid w:val="00E835D5"/>
    <w:rsid w:val="00E83B48"/>
    <w:rsid w:val="00E83B60"/>
    <w:rsid w:val="00E83C02"/>
    <w:rsid w:val="00E8401D"/>
    <w:rsid w:val="00E8427F"/>
    <w:rsid w:val="00E8479B"/>
    <w:rsid w:val="00E84B0B"/>
    <w:rsid w:val="00E84E35"/>
    <w:rsid w:val="00E85050"/>
    <w:rsid w:val="00E8565E"/>
    <w:rsid w:val="00E86018"/>
    <w:rsid w:val="00E86027"/>
    <w:rsid w:val="00E8626E"/>
    <w:rsid w:val="00E86537"/>
    <w:rsid w:val="00E86C10"/>
    <w:rsid w:val="00E86DA0"/>
    <w:rsid w:val="00E86DD6"/>
    <w:rsid w:val="00E8793F"/>
    <w:rsid w:val="00E8795E"/>
    <w:rsid w:val="00E87A84"/>
    <w:rsid w:val="00E87B83"/>
    <w:rsid w:val="00E903D2"/>
    <w:rsid w:val="00E918B9"/>
    <w:rsid w:val="00E92CBC"/>
    <w:rsid w:val="00E92E6B"/>
    <w:rsid w:val="00E931F9"/>
    <w:rsid w:val="00E93862"/>
    <w:rsid w:val="00E93BBE"/>
    <w:rsid w:val="00E93F0E"/>
    <w:rsid w:val="00E94327"/>
    <w:rsid w:val="00E954D5"/>
    <w:rsid w:val="00E95723"/>
    <w:rsid w:val="00E958E4"/>
    <w:rsid w:val="00E965D9"/>
    <w:rsid w:val="00E969C7"/>
    <w:rsid w:val="00E9778F"/>
    <w:rsid w:val="00E9786A"/>
    <w:rsid w:val="00E97947"/>
    <w:rsid w:val="00EA1930"/>
    <w:rsid w:val="00EA1C29"/>
    <w:rsid w:val="00EA1D1E"/>
    <w:rsid w:val="00EA1DA2"/>
    <w:rsid w:val="00EA2CEE"/>
    <w:rsid w:val="00EA2FC8"/>
    <w:rsid w:val="00EA3AFB"/>
    <w:rsid w:val="00EA3E48"/>
    <w:rsid w:val="00EA408A"/>
    <w:rsid w:val="00EA43A0"/>
    <w:rsid w:val="00EA43C6"/>
    <w:rsid w:val="00EA44A4"/>
    <w:rsid w:val="00EA4566"/>
    <w:rsid w:val="00EA4780"/>
    <w:rsid w:val="00EA4AFA"/>
    <w:rsid w:val="00EA4B16"/>
    <w:rsid w:val="00EA4DC8"/>
    <w:rsid w:val="00EA5459"/>
    <w:rsid w:val="00EA5B7F"/>
    <w:rsid w:val="00EA689C"/>
    <w:rsid w:val="00EA6B20"/>
    <w:rsid w:val="00EA6C99"/>
    <w:rsid w:val="00EA7CD3"/>
    <w:rsid w:val="00EA7D1C"/>
    <w:rsid w:val="00EB016B"/>
    <w:rsid w:val="00EB0638"/>
    <w:rsid w:val="00EB119C"/>
    <w:rsid w:val="00EB1451"/>
    <w:rsid w:val="00EB2286"/>
    <w:rsid w:val="00EB2F6E"/>
    <w:rsid w:val="00EB30A4"/>
    <w:rsid w:val="00EB33C0"/>
    <w:rsid w:val="00EB370B"/>
    <w:rsid w:val="00EB38B0"/>
    <w:rsid w:val="00EB3B42"/>
    <w:rsid w:val="00EB3FF7"/>
    <w:rsid w:val="00EB4404"/>
    <w:rsid w:val="00EB4888"/>
    <w:rsid w:val="00EB4D2A"/>
    <w:rsid w:val="00EB57FA"/>
    <w:rsid w:val="00EB6088"/>
    <w:rsid w:val="00EB640C"/>
    <w:rsid w:val="00EB6EE0"/>
    <w:rsid w:val="00EB73D6"/>
    <w:rsid w:val="00EB7C45"/>
    <w:rsid w:val="00EB7EDC"/>
    <w:rsid w:val="00EC0480"/>
    <w:rsid w:val="00EC1904"/>
    <w:rsid w:val="00EC3778"/>
    <w:rsid w:val="00EC3E4B"/>
    <w:rsid w:val="00EC5D98"/>
    <w:rsid w:val="00EC623B"/>
    <w:rsid w:val="00EC66F4"/>
    <w:rsid w:val="00EC7C8D"/>
    <w:rsid w:val="00ED0860"/>
    <w:rsid w:val="00ED0BE2"/>
    <w:rsid w:val="00ED0FB0"/>
    <w:rsid w:val="00ED14B0"/>
    <w:rsid w:val="00ED16C2"/>
    <w:rsid w:val="00ED1E07"/>
    <w:rsid w:val="00ED1E9C"/>
    <w:rsid w:val="00ED280B"/>
    <w:rsid w:val="00ED3016"/>
    <w:rsid w:val="00ED3039"/>
    <w:rsid w:val="00ED310A"/>
    <w:rsid w:val="00ED348E"/>
    <w:rsid w:val="00ED36A1"/>
    <w:rsid w:val="00ED3AD4"/>
    <w:rsid w:val="00ED3EE6"/>
    <w:rsid w:val="00ED47D2"/>
    <w:rsid w:val="00ED4E39"/>
    <w:rsid w:val="00ED550D"/>
    <w:rsid w:val="00ED5F7A"/>
    <w:rsid w:val="00ED64A3"/>
    <w:rsid w:val="00ED654C"/>
    <w:rsid w:val="00ED678D"/>
    <w:rsid w:val="00ED67BC"/>
    <w:rsid w:val="00ED7685"/>
    <w:rsid w:val="00ED79F6"/>
    <w:rsid w:val="00ED7DBF"/>
    <w:rsid w:val="00EE114E"/>
    <w:rsid w:val="00EE178B"/>
    <w:rsid w:val="00EE17D3"/>
    <w:rsid w:val="00EE17E5"/>
    <w:rsid w:val="00EE192F"/>
    <w:rsid w:val="00EE365B"/>
    <w:rsid w:val="00EE3665"/>
    <w:rsid w:val="00EE4041"/>
    <w:rsid w:val="00EE4521"/>
    <w:rsid w:val="00EE5666"/>
    <w:rsid w:val="00EE60E1"/>
    <w:rsid w:val="00EE6376"/>
    <w:rsid w:val="00EE6D62"/>
    <w:rsid w:val="00EE7139"/>
    <w:rsid w:val="00EE7298"/>
    <w:rsid w:val="00EE7710"/>
    <w:rsid w:val="00EE7D88"/>
    <w:rsid w:val="00EF032D"/>
    <w:rsid w:val="00EF156F"/>
    <w:rsid w:val="00EF1DCB"/>
    <w:rsid w:val="00EF460E"/>
    <w:rsid w:val="00EF54A0"/>
    <w:rsid w:val="00EF56E5"/>
    <w:rsid w:val="00EF609F"/>
    <w:rsid w:val="00EF66BE"/>
    <w:rsid w:val="00EF67E2"/>
    <w:rsid w:val="00EF6924"/>
    <w:rsid w:val="00EF6AC5"/>
    <w:rsid w:val="00EF6CD6"/>
    <w:rsid w:val="00EF6D24"/>
    <w:rsid w:val="00EF6F79"/>
    <w:rsid w:val="00EF7210"/>
    <w:rsid w:val="00EF7EDE"/>
    <w:rsid w:val="00F01CDE"/>
    <w:rsid w:val="00F02042"/>
    <w:rsid w:val="00F023A8"/>
    <w:rsid w:val="00F02566"/>
    <w:rsid w:val="00F02760"/>
    <w:rsid w:val="00F02D85"/>
    <w:rsid w:val="00F033DC"/>
    <w:rsid w:val="00F0352C"/>
    <w:rsid w:val="00F040EA"/>
    <w:rsid w:val="00F04818"/>
    <w:rsid w:val="00F04C72"/>
    <w:rsid w:val="00F0590A"/>
    <w:rsid w:val="00F05B06"/>
    <w:rsid w:val="00F062D6"/>
    <w:rsid w:val="00F06C16"/>
    <w:rsid w:val="00F06E6D"/>
    <w:rsid w:val="00F07972"/>
    <w:rsid w:val="00F10325"/>
    <w:rsid w:val="00F11975"/>
    <w:rsid w:val="00F11AF9"/>
    <w:rsid w:val="00F125D6"/>
    <w:rsid w:val="00F12963"/>
    <w:rsid w:val="00F12B99"/>
    <w:rsid w:val="00F12C40"/>
    <w:rsid w:val="00F12DF8"/>
    <w:rsid w:val="00F12FA3"/>
    <w:rsid w:val="00F136AC"/>
    <w:rsid w:val="00F13B12"/>
    <w:rsid w:val="00F13FD1"/>
    <w:rsid w:val="00F147DB"/>
    <w:rsid w:val="00F147E5"/>
    <w:rsid w:val="00F14B0D"/>
    <w:rsid w:val="00F14EC6"/>
    <w:rsid w:val="00F15407"/>
    <w:rsid w:val="00F15545"/>
    <w:rsid w:val="00F15844"/>
    <w:rsid w:val="00F15ACF"/>
    <w:rsid w:val="00F16DE3"/>
    <w:rsid w:val="00F16E15"/>
    <w:rsid w:val="00F1788B"/>
    <w:rsid w:val="00F17A2A"/>
    <w:rsid w:val="00F17D1A"/>
    <w:rsid w:val="00F17D47"/>
    <w:rsid w:val="00F203A8"/>
    <w:rsid w:val="00F20581"/>
    <w:rsid w:val="00F20A7B"/>
    <w:rsid w:val="00F20ACF"/>
    <w:rsid w:val="00F20C0C"/>
    <w:rsid w:val="00F20C61"/>
    <w:rsid w:val="00F20EAC"/>
    <w:rsid w:val="00F21A7E"/>
    <w:rsid w:val="00F2201E"/>
    <w:rsid w:val="00F22C7E"/>
    <w:rsid w:val="00F22F85"/>
    <w:rsid w:val="00F233E9"/>
    <w:rsid w:val="00F23D73"/>
    <w:rsid w:val="00F23F7E"/>
    <w:rsid w:val="00F24B45"/>
    <w:rsid w:val="00F24B4E"/>
    <w:rsid w:val="00F24EC3"/>
    <w:rsid w:val="00F255F5"/>
    <w:rsid w:val="00F257C6"/>
    <w:rsid w:val="00F263EA"/>
    <w:rsid w:val="00F2730C"/>
    <w:rsid w:val="00F27DD6"/>
    <w:rsid w:val="00F30B1A"/>
    <w:rsid w:val="00F315BB"/>
    <w:rsid w:val="00F3169F"/>
    <w:rsid w:val="00F31A35"/>
    <w:rsid w:val="00F31F06"/>
    <w:rsid w:val="00F3238B"/>
    <w:rsid w:val="00F32D06"/>
    <w:rsid w:val="00F32E11"/>
    <w:rsid w:val="00F3339A"/>
    <w:rsid w:val="00F33728"/>
    <w:rsid w:val="00F33B8F"/>
    <w:rsid w:val="00F34879"/>
    <w:rsid w:val="00F348ED"/>
    <w:rsid w:val="00F34A3D"/>
    <w:rsid w:val="00F34F71"/>
    <w:rsid w:val="00F350F4"/>
    <w:rsid w:val="00F357AE"/>
    <w:rsid w:val="00F35AEC"/>
    <w:rsid w:val="00F35EDA"/>
    <w:rsid w:val="00F3601B"/>
    <w:rsid w:val="00F363CE"/>
    <w:rsid w:val="00F366F1"/>
    <w:rsid w:val="00F3682C"/>
    <w:rsid w:val="00F37FD2"/>
    <w:rsid w:val="00F40326"/>
    <w:rsid w:val="00F4066A"/>
    <w:rsid w:val="00F40A59"/>
    <w:rsid w:val="00F40ABF"/>
    <w:rsid w:val="00F41E3E"/>
    <w:rsid w:val="00F41FD5"/>
    <w:rsid w:val="00F42035"/>
    <w:rsid w:val="00F42407"/>
    <w:rsid w:val="00F424CA"/>
    <w:rsid w:val="00F4271E"/>
    <w:rsid w:val="00F42BE5"/>
    <w:rsid w:val="00F4391F"/>
    <w:rsid w:val="00F447E6"/>
    <w:rsid w:val="00F44974"/>
    <w:rsid w:val="00F44D22"/>
    <w:rsid w:val="00F44ECF"/>
    <w:rsid w:val="00F4791E"/>
    <w:rsid w:val="00F47953"/>
    <w:rsid w:val="00F47B14"/>
    <w:rsid w:val="00F47E14"/>
    <w:rsid w:val="00F501AE"/>
    <w:rsid w:val="00F51C21"/>
    <w:rsid w:val="00F5240F"/>
    <w:rsid w:val="00F5260B"/>
    <w:rsid w:val="00F532B9"/>
    <w:rsid w:val="00F5375D"/>
    <w:rsid w:val="00F53859"/>
    <w:rsid w:val="00F53B89"/>
    <w:rsid w:val="00F54FEB"/>
    <w:rsid w:val="00F552C4"/>
    <w:rsid w:val="00F55563"/>
    <w:rsid w:val="00F55E84"/>
    <w:rsid w:val="00F5626E"/>
    <w:rsid w:val="00F5694B"/>
    <w:rsid w:val="00F574B1"/>
    <w:rsid w:val="00F57F63"/>
    <w:rsid w:val="00F57FBC"/>
    <w:rsid w:val="00F604A8"/>
    <w:rsid w:val="00F607A0"/>
    <w:rsid w:val="00F60AE4"/>
    <w:rsid w:val="00F60B32"/>
    <w:rsid w:val="00F60F4F"/>
    <w:rsid w:val="00F60FA5"/>
    <w:rsid w:val="00F6149C"/>
    <w:rsid w:val="00F6149F"/>
    <w:rsid w:val="00F6157E"/>
    <w:rsid w:val="00F615D3"/>
    <w:rsid w:val="00F616A9"/>
    <w:rsid w:val="00F617A0"/>
    <w:rsid w:val="00F61922"/>
    <w:rsid w:val="00F61CAD"/>
    <w:rsid w:val="00F61FDE"/>
    <w:rsid w:val="00F620C7"/>
    <w:rsid w:val="00F6216A"/>
    <w:rsid w:val="00F62174"/>
    <w:rsid w:val="00F62B44"/>
    <w:rsid w:val="00F62D35"/>
    <w:rsid w:val="00F630D1"/>
    <w:rsid w:val="00F641D6"/>
    <w:rsid w:val="00F645C1"/>
    <w:rsid w:val="00F64BCB"/>
    <w:rsid w:val="00F64C7B"/>
    <w:rsid w:val="00F654EA"/>
    <w:rsid w:val="00F6556F"/>
    <w:rsid w:val="00F658E2"/>
    <w:rsid w:val="00F65E2E"/>
    <w:rsid w:val="00F66567"/>
    <w:rsid w:val="00F66E5A"/>
    <w:rsid w:val="00F6756C"/>
    <w:rsid w:val="00F67587"/>
    <w:rsid w:val="00F67D60"/>
    <w:rsid w:val="00F700CB"/>
    <w:rsid w:val="00F702FB"/>
    <w:rsid w:val="00F70708"/>
    <w:rsid w:val="00F7081B"/>
    <w:rsid w:val="00F70EF3"/>
    <w:rsid w:val="00F70F4D"/>
    <w:rsid w:val="00F7122B"/>
    <w:rsid w:val="00F72E1F"/>
    <w:rsid w:val="00F746D4"/>
    <w:rsid w:val="00F74935"/>
    <w:rsid w:val="00F74946"/>
    <w:rsid w:val="00F74D08"/>
    <w:rsid w:val="00F75940"/>
    <w:rsid w:val="00F75954"/>
    <w:rsid w:val="00F75DAA"/>
    <w:rsid w:val="00F768AF"/>
    <w:rsid w:val="00F770CB"/>
    <w:rsid w:val="00F77C04"/>
    <w:rsid w:val="00F8052B"/>
    <w:rsid w:val="00F80DF6"/>
    <w:rsid w:val="00F810AD"/>
    <w:rsid w:val="00F81E7D"/>
    <w:rsid w:val="00F82185"/>
    <w:rsid w:val="00F82250"/>
    <w:rsid w:val="00F822D4"/>
    <w:rsid w:val="00F82DAC"/>
    <w:rsid w:val="00F82F45"/>
    <w:rsid w:val="00F83BB1"/>
    <w:rsid w:val="00F8441A"/>
    <w:rsid w:val="00F847FA"/>
    <w:rsid w:val="00F84BA4"/>
    <w:rsid w:val="00F84EC2"/>
    <w:rsid w:val="00F8503A"/>
    <w:rsid w:val="00F852BD"/>
    <w:rsid w:val="00F85C5D"/>
    <w:rsid w:val="00F869B1"/>
    <w:rsid w:val="00F87203"/>
    <w:rsid w:val="00F87543"/>
    <w:rsid w:val="00F8794D"/>
    <w:rsid w:val="00F90717"/>
    <w:rsid w:val="00F91869"/>
    <w:rsid w:val="00F91F84"/>
    <w:rsid w:val="00F92101"/>
    <w:rsid w:val="00F9275F"/>
    <w:rsid w:val="00F92DB9"/>
    <w:rsid w:val="00F93343"/>
    <w:rsid w:val="00F947C5"/>
    <w:rsid w:val="00F9485B"/>
    <w:rsid w:val="00F94AEB"/>
    <w:rsid w:val="00F94BD0"/>
    <w:rsid w:val="00F950A7"/>
    <w:rsid w:val="00F955AB"/>
    <w:rsid w:val="00F95B20"/>
    <w:rsid w:val="00F968DB"/>
    <w:rsid w:val="00F96DE1"/>
    <w:rsid w:val="00F96F00"/>
    <w:rsid w:val="00F9742A"/>
    <w:rsid w:val="00F975F4"/>
    <w:rsid w:val="00F97F4D"/>
    <w:rsid w:val="00F97FA7"/>
    <w:rsid w:val="00F97FC7"/>
    <w:rsid w:val="00FA04E1"/>
    <w:rsid w:val="00FA0AD5"/>
    <w:rsid w:val="00FA0B41"/>
    <w:rsid w:val="00FA1993"/>
    <w:rsid w:val="00FA1EB7"/>
    <w:rsid w:val="00FA2053"/>
    <w:rsid w:val="00FA233D"/>
    <w:rsid w:val="00FA2531"/>
    <w:rsid w:val="00FA2968"/>
    <w:rsid w:val="00FA2B4E"/>
    <w:rsid w:val="00FA2B82"/>
    <w:rsid w:val="00FA302E"/>
    <w:rsid w:val="00FA33DD"/>
    <w:rsid w:val="00FA3436"/>
    <w:rsid w:val="00FA3633"/>
    <w:rsid w:val="00FA37BE"/>
    <w:rsid w:val="00FA3D30"/>
    <w:rsid w:val="00FA4035"/>
    <w:rsid w:val="00FA4288"/>
    <w:rsid w:val="00FA4954"/>
    <w:rsid w:val="00FA4AAD"/>
    <w:rsid w:val="00FA5799"/>
    <w:rsid w:val="00FA6211"/>
    <w:rsid w:val="00FA63F4"/>
    <w:rsid w:val="00FA6633"/>
    <w:rsid w:val="00FA734B"/>
    <w:rsid w:val="00FA7542"/>
    <w:rsid w:val="00FA7879"/>
    <w:rsid w:val="00FA7B28"/>
    <w:rsid w:val="00FA7D88"/>
    <w:rsid w:val="00FB03BA"/>
    <w:rsid w:val="00FB0775"/>
    <w:rsid w:val="00FB0AAF"/>
    <w:rsid w:val="00FB1111"/>
    <w:rsid w:val="00FB1A16"/>
    <w:rsid w:val="00FB2416"/>
    <w:rsid w:val="00FB26B0"/>
    <w:rsid w:val="00FB2774"/>
    <w:rsid w:val="00FB2945"/>
    <w:rsid w:val="00FB2A7F"/>
    <w:rsid w:val="00FB2C50"/>
    <w:rsid w:val="00FB359C"/>
    <w:rsid w:val="00FB3E48"/>
    <w:rsid w:val="00FB4205"/>
    <w:rsid w:val="00FB43F1"/>
    <w:rsid w:val="00FB4911"/>
    <w:rsid w:val="00FB4F25"/>
    <w:rsid w:val="00FB6683"/>
    <w:rsid w:val="00FB66B1"/>
    <w:rsid w:val="00FB6A51"/>
    <w:rsid w:val="00FB6AD4"/>
    <w:rsid w:val="00FB7AFA"/>
    <w:rsid w:val="00FC008B"/>
    <w:rsid w:val="00FC011B"/>
    <w:rsid w:val="00FC0196"/>
    <w:rsid w:val="00FC0386"/>
    <w:rsid w:val="00FC0DA2"/>
    <w:rsid w:val="00FC12AC"/>
    <w:rsid w:val="00FC1AA1"/>
    <w:rsid w:val="00FC27C8"/>
    <w:rsid w:val="00FC290A"/>
    <w:rsid w:val="00FC2FAB"/>
    <w:rsid w:val="00FC3650"/>
    <w:rsid w:val="00FC48A2"/>
    <w:rsid w:val="00FC4E7A"/>
    <w:rsid w:val="00FC50C5"/>
    <w:rsid w:val="00FC646F"/>
    <w:rsid w:val="00FC6B99"/>
    <w:rsid w:val="00FC76CB"/>
    <w:rsid w:val="00FC77E0"/>
    <w:rsid w:val="00FC7AF2"/>
    <w:rsid w:val="00FD0011"/>
    <w:rsid w:val="00FD0D32"/>
    <w:rsid w:val="00FD287D"/>
    <w:rsid w:val="00FD3569"/>
    <w:rsid w:val="00FD363D"/>
    <w:rsid w:val="00FD3DCE"/>
    <w:rsid w:val="00FD42C8"/>
    <w:rsid w:val="00FD4305"/>
    <w:rsid w:val="00FD46B9"/>
    <w:rsid w:val="00FD4798"/>
    <w:rsid w:val="00FD5010"/>
    <w:rsid w:val="00FD5470"/>
    <w:rsid w:val="00FD5F1C"/>
    <w:rsid w:val="00FD6F60"/>
    <w:rsid w:val="00FD7E8B"/>
    <w:rsid w:val="00FE06BF"/>
    <w:rsid w:val="00FE06EE"/>
    <w:rsid w:val="00FE0AA4"/>
    <w:rsid w:val="00FE0B1B"/>
    <w:rsid w:val="00FE1967"/>
    <w:rsid w:val="00FE1F9D"/>
    <w:rsid w:val="00FE21DB"/>
    <w:rsid w:val="00FE2538"/>
    <w:rsid w:val="00FE2AEC"/>
    <w:rsid w:val="00FE3255"/>
    <w:rsid w:val="00FE39CA"/>
    <w:rsid w:val="00FE411E"/>
    <w:rsid w:val="00FE4BB6"/>
    <w:rsid w:val="00FE4FAF"/>
    <w:rsid w:val="00FE6452"/>
    <w:rsid w:val="00FE67B3"/>
    <w:rsid w:val="00FE720A"/>
    <w:rsid w:val="00FE7A8B"/>
    <w:rsid w:val="00FE7DD8"/>
    <w:rsid w:val="00FE7E8F"/>
    <w:rsid w:val="00FF0697"/>
    <w:rsid w:val="00FF082F"/>
    <w:rsid w:val="00FF09ED"/>
    <w:rsid w:val="00FF0A80"/>
    <w:rsid w:val="00FF0DCA"/>
    <w:rsid w:val="00FF114E"/>
    <w:rsid w:val="00FF11D6"/>
    <w:rsid w:val="00FF14B6"/>
    <w:rsid w:val="00FF1E52"/>
    <w:rsid w:val="00FF29D9"/>
    <w:rsid w:val="00FF2C62"/>
    <w:rsid w:val="00FF2F5A"/>
    <w:rsid w:val="00FF3B04"/>
    <w:rsid w:val="00FF3B6C"/>
    <w:rsid w:val="00FF3E00"/>
    <w:rsid w:val="00FF49E3"/>
    <w:rsid w:val="00FF52C4"/>
    <w:rsid w:val="00FF5B60"/>
    <w:rsid w:val="00FF6C11"/>
    <w:rsid w:val="00FF6F4E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FD1516"/>
  <w15:chartTrackingRefBased/>
  <w15:docId w15:val="{9F4EA2C3-E7B7-4BC7-883E-92D15C6A2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annotation reference" w:uiPriority="99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149F"/>
  </w:style>
  <w:style w:type="paragraph" w:styleId="1">
    <w:name w:val="heading 1"/>
    <w:basedOn w:val="a"/>
    <w:next w:val="a"/>
    <w:link w:val="10"/>
    <w:qFormat/>
    <w:rsid w:val="005022BA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5022BA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677CA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7CA9"/>
    <w:rPr>
      <w:rFonts w:ascii="Cambria" w:hAnsi="Cambria" w:cs="Times New Roman"/>
      <w:b/>
      <w:bCs/>
      <w:sz w:val="26"/>
      <w:szCs w:val="26"/>
    </w:rPr>
  </w:style>
  <w:style w:type="paragraph" w:styleId="a3">
    <w:name w:val="Body Text"/>
    <w:basedOn w:val="a"/>
    <w:link w:val="a4"/>
    <w:rsid w:val="005022BA"/>
    <w:rPr>
      <w:sz w:val="28"/>
    </w:rPr>
  </w:style>
  <w:style w:type="character" w:customStyle="1" w:styleId="a4">
    <w:name w:val="Основной текст Знак"/>
    <w:link w:val="a3"/>
    <w:semiHidden/>
    <w:locked/>
    <w:rPr>
      <w:rFonts w:cs="Times New Roman"/>
      <w:sz w:val="20"/>
      <w:szCs w:val="20"/>
    </w:rPr>
  </w:style>
  <w:style w:type="paragraph" w:styleId="a5">
    <w:name w:val="Body Text Indent"/>
    <w:basedOn w:val="a"/>
    <w:link w:val="a6"/>
    <w:rsid w:val="005022BA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semiHidden/>
    <w:locked/>
    <w:rPr>
      <w:rFonts w:cs="Times New Roman"/>
      <w:sz w:val="20"/>
      <w:szCs w:val="20"/>
    </w:rPr>
  </w:style>
  <w:style w:type="paragraph" w:customStyle="1" w:styleId="Postan">
    <w:name w:val="Postan"/>
    <w:basedOn w:val="a"/>
    <w:rsid w:val="005022BA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022BA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Pr>
      <w:rFonts w:cs="Times New Roman"/>
      <w:sz w:val="20"/>
      <w:szCs w:val="20"/>
    </w:rPr>
  </w:style>
  <w:style w:type="paragraph" w:styleId="a9">
    <w:name w:val="header"/>
    <w:basedOn w:val="a"/>
    <w:link w:val="aa"/>
    <w:uiPriority w:val="99"/>
    <w:rsid w:val="005022BA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Pr>
      <w:rFonts w:cs="Times New Roman"/>
      <w:sz w:val="20"/>
      <w:szCs w:val="20"/>
    </w:rPr>
  </w:style>
  <w:style w:type="character" w:styleId="ab">
    <w:name w:val="page number"/>
    <w:rsid w:val="005022BA"/>
    <w:rPr>
      <w:rFonts w:cs="Times New Roman"/>
    </w:rPr>
  </w:style>
  <w:style w:type="paragraph" w:customStyle="1" w:styleId="11">
    <w:name w:val="Абзац списка1"/>
    <w:basedOn w:val="a"/>
    <w:rsid w:val="004934DF"/>
    <w:pPr>
      <w:spacing w:line="360" w:lineRule="atLeast"/>
      <w:ind w:left="720"/>
      <w:contextualSpacing/>
      <w:jc w:val="both"/>
    </w:pPr>
    <w:rPr>
      <w:rFonts w:ascii="Times New Roman CYR" w:hAnsi="Times New Roman CYR"/>
      <w:sz w:val="28"/>
    </w:rPr>
  </w:style>
  <w:style w:type="paragraph" w:customStyle="1" w:styleId="ConsNormal">
    <w:name w:val="ConsNormal"/>
    <w:rsid w:val="004934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c">
    <w:name w:val="Table Grid"/>
    <w:basedOn w:val="a1"/>
    <w:rsid w:val="004934D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2A23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2A23FC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c"/>
    <w:uiPriority w:val="59"/>
    <w:rsid w:val="00CE28A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Обычный1"/>
    <w:uiPriority w:val="99"/>
    <w:rsid w:val="000E3486"/>
  </w:style>
  <w:style w:type="paragraph" w:styleId="af">
    <w:name w:val="List Paragraph"/>
    <w:basedOn w:val="a"/>
    <w:link w:val="af0"/>
    <w:uiPriority w:val="1"/>
    <w:qFormat/>
    <w:rsid w:val="000E3486"/>
    <w:pPr>
      <w:spacing w:after="160" w:line="264" w:lineRule="auto"/>
      <w:ind w:left="720"/>
      <w:contextualSpacing/>
    </w:pPr>
    <w:rPr>
      <w:rFonts w:ascii="Calibri" w:hAnsi="Calibri"/>
      <w:color w:val="000000"/>
      <w:sz w:val="22"/>
    </w:rPr>
  </w:style>
  <w:style w:type="character" w:customStyle="1" w:styleId="af0">
    <w:name w:val="Абзац списка Знак"/>
    <w:link w:val="af"/>
    <w:rsid w:val="000E3486"/>
    <w:rPr>
      <w:rFonts w:ascii="Calibri" w:hAnsi="Calibri"/>
      <w:color w:val="000000"/>
      <w:sz w:val="22"/>
    </w:rPr>
  </w:style>
  <w:style w:type="paragraph" w:customStyle="1" w:styleId="21">
    <w:name w:val="Основной шрифт абзаца2"/>
    <w:rsid w:val="00402AC0"/>
    <w:pPr>
      <w:spacing w:after="160" w:line="264" w:lineRule="auto"/>
    </w:pPr>
    <w:rPr>
      <w:rFonts w:ascii="Calibri" w:hAnsi="Calibri"/>
      <w:color w:val="000000"/>
      <w:sz w:val="22"/>
    </w:rPr>
  </w:style>
  <w:style w:type="character" w:styleId="af1">
    <w:name w:val="annotation reference"/>
    <w:uiPriority w:val="99"/>
    <w:rsid w:val="000769D2"/>
    <w:rPr>
      <w:sz w:val="16"/>
      <w:szCs w:val="16"/>
    </w:rPr>
  </w:style>
  <w:style w:type="paragraph" w:styleId="af2">
    <w:name w:val="annotation text"/>
    <w:basedOn w:val="a"/>
    <w:link w:val="af3"/>
    <w:rsid w:val="000769D2"/>
  </w:style>
  <w:style w:type="character" w:customStyle="1" w:styleId="af3">
    <w:name w:val="Текст примечания Знак"/>
    <w:basedOn w:val="a0"/>
    <w:link w:val="af2"/>
    <w:rsid w:val="000769D2"/>
  </w:style>
  <w:style w:type="paragraph" w:styleId="af4">
    <w:name w:val="annotation subject"/>
    <w:basedOn w:val="af2"/>
    <w:next w:val="af2"/>
    <w:link w:val="af5"/>
    <w:rsid w:val="000769D2"/>
    <w:rPr>
      <w:b/>
      <w:bCs/>
    </w:rPr>
  </w:style>
  <w:style w:type="character" w:customStyle="1" w:styleId="af5">
    <w:name w:val="Тема примечания Знак"/>
    <w:link w:val="af4"/>
    <w:rsid w:val="000769D2"/>
    <w:rPr>
      <w:b/>
      <w:bCs/>
    </w:rPr>
  </w:style>
  <w:style w:type="paragraph" w:customStyle="1" w:styleId="ConsPlusNormal">
    <w:name w:val="ConsPlusNormal"/>
    <w:link w:val="ConsPlusNormal0"/>
    <w:rsid w:val="0041666F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character" w:customStyle="1" w:styleId="ConsPlusNormal0">
    <w:name w:val="ConsPlusNormal Знак"/>
    <w:link w:val="ConsPlusNormal"/>
    <w:rsid w:val="0041666F"/>
    <w:rPr>
      <w:rFonts w:ascii="Calibri" w:hAnsi="Calibri" w:cs="Calibri"/>
      <w:sz w:val="22"/>
      <w:szCs w:val="22"/>
    </w:rPr>
  </w:style>
  <w:style w:type="paragraph" w:customStyle="1" w:styleId="110">
    <w:name w:val="Заголовок 11"/>
    <w:basedOn w:val="a"/>
    <w:next w:val="a"/>
    <w:uiPriority w:val="9"/>
    <w:qFormat/>
    <w:rsid w:val="00C014F0"/>
    <w:pPr>
      <w:widowControl w:val="0"/>
      <w:spacing w:before="108" w:after="108"/>
      <w:jc w:val="center"/>
    </w:pPr>
    <w:rPr>
      <w:rFonts w:ascii="Arial" w:hAnsi="Arial"/>
      <w:b/>
      <w:color w:val="26282F"/>
      <w:sz w:val="24"/>
    </w:rPr>
  </w:style>
  <w:style w:type="paragraph" w:customStyle="1" w:styleId="Footnote">
    <w:name w:val="Footnote"/>
    <w:basedOn w:val="a"/>
    <w:uiPriority w:val="99"/>
    <w:rsid w:val="00FF6C11"/>
    <w:rPr>
      <w:color w:val="000000"/>
    </w:rPr>
  </w:style>
  <w:style w:type="paragraph" w:customStyle="1" w:styleId="TableParagraph">
    <w:name w:val="Table Paragraph"/>
    <w:basedOn w:val="a"/>
    <w:uiPriority w:val="1"/>
    <w:qFormat/>
    <w:rsid w:val="00206232"/>
    <w:pPr>
      <w:widowControl w:val="0"/>
    </w:pPr>
    <w:rPr>
      <w:color w:val="000000"/>
      <w:sz w:val="22"/>
    </w:rPr>
  </w:style>
  <w:style w:type="paragraph" w:customStyle="1" w:styleId="af6">
    <w:name w:val="Обычный (веб)"/>
    <w:basedOn w:val="a"/>
    <w:uiPriority w:val="99"/>
    <w:unhideWhenUsed/>
    <w:rsid w:val="008B72B6"/>
    <w:pPr>
      <w:spacing w:before="100" w:beforeAutospacing="1" w:after="100" w:afterAutospacing="1"/>
    </w:pPr>
    <w:rPr>
      <w:sz w:val="24"/>
      <w:szCs w:val="24"/>
    </w:rPr>
  </w:style>
  <w:style w:type="table" w:customStyle="1" w:styleId="4">
    <w:name w:val="Сетка таблицы4"/>
    <w:basedOn w:val="a1"/>
    <w:uiPriority w:val="99"/>
    <w:rsid w:val="00C242D9"/>
    <w:rPr>
      <w:rFonts w:ascii="Calibri" w:hAnsi="Calibr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Hyperlink"/>
    <w:rsid w:val="00872CA0"/>
    <w:rPr>
      <w:color w:val="0563C1"/>
      <w:u w:val="single"/>
    </w:rPr>
  </w:style>
  <w:style w:type="character" w:styleId="af8">
    <w:name w:val="FollowedHyperlink"/>
    <w:rsid w:val="00872CA0"/>
    <w:rPr>
      <w:color w:val="954F72"/>
      <w:u w:val="single"/>
    </w:rPr>
  </w:style>
  <w:style w:type="table" w:customStyle="1" w:styleId="TableNormal">
    <w:name w:val="Table Normal"/>
    <w:uiPriority w:val="2"/>
    <w:semiHidden/>
    <w:unhideWhenUsed/>
    <w:qFormat/>
    <w:rsid w:val="005C6FE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9">
    <w:name w:val="Знак Знак Знак Знак"/>
    <w:basedOn w:val="a"/>
    <w:rsid w:val="007A3A88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270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28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795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ORST\&#1064;&#1072;&#1073;&#1083;&#1086;&#1085;&#1099;-&#1090;&#1077;&#1082;&#1091;&#1097;&#1080;&#1077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231AD-BE98-4A49-8ED7-2CDF6DDB1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74</TotalTime>
  <Pages>13</Pages>
  <Words>2470</Words>
  <Characters>14082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РОСТОВСКОЙ ОБЛАСТИ</vt:lpstr>
    </vt:vector>
  </TitlesOfParts>
  <Company>Ростовская область</Company>
  <LinksUpToDate>false</LinksUpToDate>
  <CharactersWithSpaces>16519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РОСТОВСКОЙ ОБЛАСТИ</dc:title>
  <dc:subject/>
  <dc:creator>Гавриленко Ю.А.</dc:creator>
  <cp:keywords/>
  <cp:lastModifiedBy>Professional</cp:lastModifiedBy>
  <cp:revision>5</cp:revision>
  <cp:lastPrinted>2025-12-29T09:10:00Z</cp:lastPrinted>
  <dcterms:created xsi:type="dcterms:W3CDTF">2026-04-28T06:21:00Z</dcterms:created>
  <dcterms:modified xsi:type="dcterms:W3CDTF">2026-06-22T12:02:00Z</dcterms:modified>
</cp:coreProperties>
</file>